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6B31E5" w14:textId="77777777" w:rsidR="005B1BCE" w:rsidRPr="00E27A94" w:rsidRDefault="005B1BCE" w:rsidP="003120F5">
      <w:pPr>
        <w:pStyle w:val="BodyText2"/>
        <w:tabs>
          <w:tab w:val="left" w:pos="7081"/>
        </w:tabs>
        <w:rPr>
          <w:sz w:val="28"/>
          <w:szCs w:val="40"/>
        </w:rPr>
      </w:pPr>
      <w:bookmarkStart w:id="0" w:name="_GoBack"/>
      <w:bookmarkEnd w:id="0"/>
      <w:r w:rsidRPr="00E27A94">
        <w:rPr>
          <w:sz w:val="28"/>
          <w:szCs w:val="40"/>
        </w:rPr>
        <w:t>NORTHUMBERLAND FIRE AND RESCUE SERVICE</w:t>
      </w:r>
    </w:p>
    <w:p w14:paraId="4E661567" w14:textId="77777777" w:rsidR="005B1BCE" w:rsidRPr="00E27A94" w:rsidRDefault="005B1BCE" w:rsidP="003120F5">
      <w:pPr>
        <w:pStyle w:val="BodyText2"/>
        <w:tabs>
          <w:tab w:val="left" w:pos="7081"/>
        </w:tabs>
        <w:rPr>
          <w:sz w:val="28"/>
          <w:szCs w:val="40"/>
        </w:rPr>
      </w:pPr>
    </w:p>
    <w:p w14:paraId="3D4FE9F5" w14:textId="77777777" w:rsidR="003120F5" w:rsidRDefault="003120F5" w:rsidP="003120F5">
      <w:pPr>
        <w:pStyle w:val="BodyText2"/>
        <w:tabs>
          <w:tab w:val="left" w:pos="7081"/>
        </w:tabs>
        <w:rPr>
          <w:sz w:val="32"/>
          <w:szCs w:val="40"/>
        </w:rPr>
      </w:pPr>
      <w:r w:rsidRPr="00E27A94">
        <w:rPr>
          <w:sz w:val="28"/>
          <w:szCs w:val="40"/>
        </w:rPr>
        <w:t>FIRE RISK ASSESSMENT</w:t>
      </w:r>
    </w:p>
    <w:p w14:paraId="3DCF382B" w14:textId="77777777" w:rsidR="005B1BCE" w:rsidRDefault="005B1BCE" w:rsidP="003120F5">
      <w:pPr>
        <w:pStyle w:val="BodyText2"/>
        <w:tabs>
          <w:tab w:val="left" w:pos="7081"/>
        </w:tabs>
        <w:rPr>
          <w:sz w:val="32"/>
          <w:szCs w:val="40"/>
        </w:rPr>
      </w:pPr>
      <w:r w:rsidRPr="005B1BCE">
        <w:rPr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9AE724" wp14:editId="0AA20C2D">
                <wp:simplePos x="0" y="0"/>
                <wp:positionH relativeFrom="column">
                  <wp:posOffset>2308860</wp:posOffset>
                </wp:positionH>
                <wp:positionV relativeFrom="paragraph">
                  <wp:posOffset>112395</wp:posOffset>
                </wp:positionV>
                <wp:extent cx="1318260" cy="1211580"/>
                <wp:effectExtent l="0" t="0" r="0" b="76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260" cy="1211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49127" w14:textId="77777777" w:rsidR="005B1BCE" w:rsidRDefault="005B1B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9D98EE" wp14:editId="4000C178">
                                  <wp:extent cx="1043940" cy="1120140"/>
                                  <wp:effectExtent l="0" t="0" r="3810" b="381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102" cy="11213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9AE7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1.8pt;margin-top:8.85pt;width:103.8pt;height:9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" stroked="f">
                <v:textbox>
                  <w:txbxContent>
                    <w:p w14:paraId="6D449127" w14:textId="77777777" w:rsidR="005B1BCE" w:rsidRDefault="005B1BCE">
                      <w:r>
                        <w:rPr>
                          <w:noProof/>
                        </w:rPr>
                        <w:drawing>
                          <wp:inline distT="0" distB="0" distL="0" distR="0" wp14:anchorId="339D98EE" wp14:editId="4000C178">
                            <wp:extent cx="1043940" cy="1120140"/>
                            <wp:effectExtent l="0" t="0" r="3810" b="381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102" cy="11213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1AA8D21" w14:textId="77777777" w:rsidR="005B1BCE" w:rsidRDefault="005B1BCE" w:rsidP="003120F5">
      <w:pPr>
        <w:pStyle w:val="BodyText2"/>
        <w:tabs>
          <w:tab w:val="left" w:pos="7081"/>
        </w:tabs>
        <w:rPr>
          <w:sz w:val="32"/>
          <w:szCs w:val="40"/>
        </w:rPr>
      </w:pPr>
    </w:p>
    <w:p w14:paraId="16F51E15" w14:textId="77777777" w:rsidR="005B1BCE" w:rsidRDefault="005B1BCE" w:rsidP="003120F5">
      <w:pPr>
        <w:pStyle w:val="BodyText2"/>
        <w:tabs>
          <w:tab w:val="left" w:pos="7081"/>
        </w:tabs>
        <w:rPr>
          <w:sz w:val="32"/>
          <w:szCs w:val="40"/>
        </w:rPr>
      </w:pPr>
    </w:p>
    <w:p w14:paraId="548FBF1B" w14:textId="77777777" w:rsidR="005B1BCE" w:rsidRDefault="005B1BCE" w:rsidP="003120F5">
      <w:pPr>
        <w:pStyle w:val="BodyText2"/>
        <w:tabs>
          <w:tab w:val="left" w:pos="7081"/>
        </w:tabs>
        <w:rPr>
          <w:sz w:val="32"/>
          <w:szCs w:val="40"/>
        </w:rPr>
      </w:pPr>
    </w:p>
    <w:p w14:paraId="29A3407B" w14:textId="77777777" w:rsidR="005B1BCE" w:rsidRDefault="005B1BCE" w:rsidP="003120F5">
      <w:pPr>
        <w:pStyle w:val="BodyText2"/>
        <w:tabs>
          <w:tab w:val="left" w:pos="7081"/>
        </w:tabs>
        <w:rPr>
          <w:sz w:val="32"/>
          <w:szCs w:val="40"/>
        </w:rPr>
      </w:pPr>
    </w:p>
    <w:p w14:paraId="76ED8812" w14:textId="77777777" w:rsidR="005B1BCE" w:rsidRPr="00256A3D" w:rsidRDefault="005B1BCE" w:rsidP="003120F5">
      <w:pPr>
        <w:pStyle w:val="BodyText2"/>
        <w:tabs>
          <w:tab w:val="left" w:pos="7081"/>
        </w:tabs>
        <w:rPr>
          <w:b w:val="0"/>
          <w:bCs/>
          <w:sz w:val="24"/>
          <w:szCs w:val="32"/>
        </w:rPr>
      </w:pPr>
    </w:p>
    <w:p w14:paraId="118A0F21" w14:textId="77777777" w:rsidR="00256A3D" w:rsidRPr="00256A3D" w:rsidRDefault="00256A3D" w:rsidP="003120F5">
      <w:pPr>
        <w:pStyle w:val="BodyText2"/>
        <w:tabs>
          <w:tab w:val="left" w:pos="7081"/>
        </w:tabs>
        <w:rPr>
          <w:b w:val="0"/>
          <w:bCs/>
          <w:sz w:val="24"/>
          <w:szCs w:val="32"/>
        </w:rPr>
      </w:pPr>
    </w:p>
    <w:tbl>
      <w:tblPr>
        <w:tblW w:w="997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7165"/>
      </w:tblGrid>
      <w:tr w:rsidR="003120F5" w:rsidRPr="00E52693" w14:paraId="0629A209" w14:textId="77777777" w:rsidTr="002764CB">
        <w:trPr>
          <w:trHeight w:val="596"/>
        </w:trPr>
        <w:tc>
          <w:tcPr>
            <w:tcW w:w="2808" w:type="dxa"/>
            <w:shd w:val="clear" w:color="auto" w:fill="D9D9D9" w:themeFill="background1" w:themeFillShade="D9"/>
            <w:vAlign w:val="center"/>
          </w:tcPr>
          <w:p w14:paraId="787330BD" w14:textId="77777777" w:rsidR="003120F5" w:rsidRPr="00CF4376" w:rsidRDefault="003120F5" w:rsidP="00E27A94">
            <w:pPr>
              <w:rPr>
                <w:rFonts w:cs="Arial"/>
                <w:b/>
                <w:bCs/>
              </w:rPr>
            </w:pPr>
            <w:r w:rsidRPr="00CF4376">
              <w:rPr>
                <w:rFonts w:cs="Arial"/>
                <w:b/>
                <w:bCs/>
              </w:rPr>
              <w:t>Premises Assessed:</w:t>
            </w:r>
          </w:p>
        </w:tc>
        <w:tc>
          <w:tcPr>
            <w:tcW w:w="7165" w:type="dxa"/>
            <w:shd w:val="clear" w:color="auto" w:fill="auto"/>
          </w:tcPr>
          <w:p w14:paraId="7621B4FF" w14:textId="77777777" w:rsidR="003120F5" w:rsidRPr="00E52693" w:rsidRDefault="003120F5" w:rsidP="004737CC">
            <w:pPr>
              <w:rPr>
                <w:rFonts w:cs="Arial"/>
              </w:rPr>
            </w:pPr>
          </w:p>
        </w:tc>
      </w:tr>
      <w:tr w:rsidR="003120F5" w:rsidRPr="00E52693" w14:paraId="540EB728" w14:textId="77777777" w:rsidTr="002764CB">
        <w:trPr>
          <w:trHeight w:val="596"/>
        </w:trPr>
        <w:tc>
          <w:tcPr>
            <w:tcW w:w="2808" w:type="dxa"/>
            <w:shd w:val="clear" w:color="auto" w:fill="D9D9D9" w:themeFill="background1" w:themeFillShade="D9"/>
            <w:vAlign w:val="center"/>
          </w:tcPr>
          <w:p w14:paraId="0639EF71" w14:textId="77777777" w:rsidR="003120F5" w:rsidRPr="00CF4376" w:rsidRDefault="003120F5">
            <w:pPr>
              <w:rPr>
                <w:rFonts w:cs="Arial"/>
                <w:b/>
                <w:bCs/>
              </w:rPr>
            </w:pPr>
            <w:r w:rsidRPr="00CF4376">
              <w:rPr>
                <w:rFonts w:cs="Arial"/>
                <w:b/>
                <w:bCs/>
              </w:rPr>
              <w:t>Date Conducted:</w:t>
            </w:r>
          </w:p>
        </w:tc>
        <w:tc>
          <w:tcPr>
            <w:tcW w:w="7165" w:type="dxa"/>
            <w:shd w:val="clear" w:color="auto" w:fill="auto"/>
          </w:tcPr>
          <w:p w14:paraId="77A3700E" w14:textId="77777777" w:rsidR="003120F5" w:rsidRPr="00E52693" w:rsidRDefault="003120F5">
            <w:pPr>
              <w:rPr>
                <w:rFonts w:cs="Arial"/>
              </w:rPr>
            </w:pPr>
          </w:p>
        </w:tc>
      </w:tr>
      <w:tr w:rsidR="003120F5" w:rsidRPr="00E52693" w14:paraId="37D992DE" w14:textId="77777777" w:rsidTr="002764CB">
        <w:trPr>
          <w:trHeight w:val="596"/>
        </w:trPr>
        <w:tc>
          <w:tcPr>
            <w:tcW w:w="2808" w:type="dxa"/>
            <w:shd w:val="clear" w:color="auto" w:fill="D9D9D9" w:themeFill="background1" w:themeFillShade="D9"/>
            <w:vAlign w:val="center"/>
          </w:tcPr>
          <w:p w14:paraId="53954CED" w14:textId="77777777" w:rsidR="003120F5" w:rsidRPr="00CF4376" w:rsidRDefault="003120F5">
            <w:pPr>
              <w:rPr>
                <w:rFonts w:cs="Arial"/>
                <w:b/>
                <w:bCs/>
              </w:rPr>
            </w:pPr>
            <w:r w:rsidRPr="00CF4376">
              <w:rPr>
                <w:rFonts w:cs="Arial"/>
                <w:b/>
                <w:bCs/>
              </w:rPr>
              <w:t>Date Reviewed:</w:t>
            </w:r>
          </w:p>
        </w:tc>
        <w:tc>
          <w:tcPr>
            <w:tcW w:w="7165" w:type="dxa"/>
            <w:shd w:val="clear" w:color="auto" w:fill="auto"/>
          </w:tcPr>
          <w:p w14:paraId="21B5004F" w14:textId="77777777" w:rsidR="003120F5" w:rsidRPr="00E52693" w:rsidRDefault="003120F5">
            <w:pPr>
              <w:rPr>
                <w:rFonts w:cs="Arial"/>
              </w:rPr>
            </w:pPr>
          </w:p>
        </w:tc>
      </w:tr>
      <w:tr w:rsidR="003120F5" w:rsidRPr="00E52693" w14:paraId="5F0B6E00" w14:textId="77777777" w:rsidTr="002764CB">
        <w:trPr>
          <w:trHeight w:val="596"/>
        </w:trPr>
        <w:tc>
          <w:tcPr>
            <w:tcW w:w="280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E42305" w14:textId="77777777" w:rsidR="003120F5" w:rsidRPr="00CF4376" w:rsidRDefault="003120F5">
            <w:pPr>
              <w:rPr>
                <w:rFonts w:cs="Arial"/>
                <w:b/>
                <w:bCs/>
              </w:rPr>
            </w:pPr>
            <w:r w:rsidRPr="00CF4376">
              <w:rPr>
                <w:rFonts w:cs="Arial"/>
                <w:b/>
                <w:bCs/>
              </w:rPr>
              <w:t>Conducted by:</w:t>
            </w:r>
          </w:p>
        </w:tc>
        <w:tc>
          <w:tcPr>
            <w:tcW w:w="7165" w:type="dxa"/>
            <w:tcBorders>
              <w:bottom w:val="single" w:sz="4" w:space="0" w:color="auto"/>
            </w:tcBorders>
            <w:shd w:val="clear" w:color="auto" w:fill="auto"/>
          </w:tcPr>
          <w:p w14:paraId="3B203E86" w14:textId="77777777" w:rsidR="003120F5" w:rsidRPr="00E52693" w:rsidRDefault="003120F5">
            <w:pPr>
              <w:rPr>
                <w:rFonts w:cs="Arial"/>
              </w:rPr>
            </w:pPr>
          </w:p>
        </w:tc>
      </w:tr>
      <w:tr w:rsidR="003120F5" w:rsidRPr="00E52693" w14:paraId="4B1E288F" w14:textId="77777777" w:rsidTr="002764CB">
        <w:trPr>
          <w:trHeight w:val="596"/>
        </w:trPr>
        <w:tc>
          <w:tcPr>
            <w:tcW w:w="2808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5487CF3D" w14:textId="77777777" w:rsidR="003120F5" w:rsidRPr="00CF4376" w:rsidRDefault="003120F5" w:rsidP="003120F5">
            <w:pPr>
              <w:rPr>
                <w:rFonts w:cs="Arial"/>
                <w:b/>
                <w:bCs/>
              </w:rPr>
            </w:pPr>
            <w:r w:rsidRPr="00CF4376">
              <w:rPr>
                <w:rFonts w:cs="Arial"/>
                <w:b/>
                <w:bCs/>
              </w:rPr>
              <w:t>Reviewed by:</w:t>
            </w:r>
          </w:p>
        </w:tc>
        <w:tc>
          <w:tcPr>
            <w:tcW w:w="7165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79263DCF" w14:textId="77777777" w:rsidR="003120F5" w:rsidRPr="00E52693" w:rsidRDefault="003120F5">
            <w:pPr>
              <w:rPr>
                <w:rFonts w:cs="Arial"/>
              </w:rPr>
            </w:pPr>
          </w:p>
        </w:tc>
      </w:tr>
    </w:tbl>
    <w:p w14:paraId="5F06C140" w14:textId="77777777" w:rsidR="00413C0F" w:rsidRDefault="00413C0F">
      <w:pPr>
        <w:rPr>
          <w:rFonts w:cs="Arial"/>
        </w:rPr>
      </w:pPr>
    </w:p>
    <w:p w14:paraId="2130A325" w14:textId="77777777" w:rsidR="00CF4376" w:rsidRPr="003120F5" w:rsidRDefault="00CF4376">
      <w:pPr>
        <w:rPr>
          <w:rFonts w:cs="Arial"/>
        </w:rPr>
      </w:pPr>
    </w:p>
    <w:p w14:paraId="61EF95AF" w14:textId="77777777" w:rsidR="00F737E3" w:rsidRPr="005B1BCE" w:rsidRDefault="003120F5" w:rsidP="003120F5">
      <w:pPr>
        <w:pStyle w:val="BodyText2"/>
        <w:rPr>
          <w:rFonts w:cs="Arial"/>
          <w:sz w:val="24"/>
          <w:szCs w:val="28"/>
        </w:rPr>
      </w:pPr>
      <w:r w:rsidRPr="005B1BCE">
        <w:rPr>
          <w:rFonts w:cs="Arial"/>
          <w:sz w:val="24"/>
          <w:szCs w:val="28"/>
        </w:rPr>
        <w:t>THE REGULATORY REFORM (FIRE SAFETY) ORDER 2005</w:t>
      </w:r>
    </w:p>
    <w:p w14:paraId="3F4E5336" w14:textId="77777777" w:rsidR="00F737E3" w:rsidRPr="005B1BCE" w:rsidRDefault="003120F5" w:rsidP="003120F5">
      <w:pPr>
        <w:pStyle w:val="BodyText2"/>
        <w:rPr>
          <w:rFonts w:cs="Arial"/>
          <w:sz w:val="24"/>
          <w:szCs w:val="28"/>
        </w:rPr>
      </w:pPr>
      <w:r w:rsidRPr="005B1BCE">
        <w:rPr>
          <w:rFonts w:cs="Arial"/>
          <w:sz w:val="24"/>
          <w:szCs w:val="28"/>
        </w:rPr>
        <w:t>STATUTORY INSTRUMENT 2005 NO.1541</w:t>
      </w:r>
    </w:p>
    <w:p w14:paraId="3ADB0307" w14:textId="77777777" w:rsidR="003120F5" w:rsidRPr="005B1BCE" w:rsidRDefault="003120F5" w:rsidP="003120F5">
      <w:pPr>
        <w:pStyle w:val="Heading2"/>
        <w:spacing w:before="0" w:after="0"/>
        <w:rPr>
          <w:rFonts w:cs="Arial"/>
          <w:sz w:val="22"/>
        </w:rPr>
      </w:pPr>
      <w:bookmarkStart w:id="1" w:name="_Toc150851991"/>
    </w:p>
    <w:p w14:paraId="7F0FF729" w14:textId="77777777" w:rsidR="003120F5" w:rsidRPr="005B1BCE" w:rsidRDefault="003120F5" w:rsidP="00E27A94">
      <w:pPr>
        <w:pStyle w:val="Heading2"/>
        <w:spacing w:before="0" w:after="0"/>
        <w:rPr>
          <w:rFonts w:cs="Arial"/>
          <w:b w:val="0"/>
          <w:sz w:val="22"/>
          <w:szCs w:val="24"/>
        </w:rPr>
      </w:pPr>
      <w:r w:rsidRPr="005B1BCE">
        <w:rPr>
          <w:rFonts w:cs="Arial"/>
          <w:sz w:val="22"/>
        </w:rPr>
        <w:t>SECTIONS</w:t>
      </w:r>
      <w:bookmarkEnd w:id="1"/>
      <w:r w:rsidR="00E27A94">
        <w:rPr>
          <w:rFonts w:cs="Arial"/>
          <w:sz w:val="22"/>
        </w:rPr>
        <w:t xml:space="preserve"> - </w:t>
      </w:r>
      <w:r w:rsidRPr="005B1BCE">
        <w:rPr>
          <w:rFonts w:cs="Arial"/>
          <w:sz w:val="22"/>
          <w:szCs w:val="24"/>
        </w:rPr>
        <w:t>PREMISES DETAILS</w:t>
      </w:r>
    </w:p>
    <w:p w14:paraId="2289D502" w14:textId="77777777" w:rsidR="003120F5" w:rsidRPr="005B1BCE" w:rsidRDefault="003120F5" w:rsidP="003120F5">
      <w:pPr>
        <w:rPr>
          <w:rFonts w:cs="Arial"/>
          <w:sz w:val="22"/>
          <w:szCs w:val="24"/>
        </w:rPr>
      </w:pPr>
    </w:p>
    <w:p w14:paraId="1CBD83F9" w14:textId="77777777" w:rsidR="003120F5" w:rsidRPr="005B1BCE" w:rsidRDefault="003120F5" w:rsidP="003120F5">
      <w:pPr>
        <w:rPr>
          <w:rFonts w:cs="Arial"/>
          <w:sz w:val="22"/>
          <w:szCs w:val="24"/>
        </w:rPr>
      </w:pPr>
      <w:r w:rsidRPr="005B1BCE">
        <w:rPr>
          <w:rFonts w:cs="Arial"/>
          <w:sz w:val="22"/>
          <w:szCs w:val="24"/>
        </w:rPr>
        <w:t>1.</w:t>
      </w:r>
      <w:r w:rsidRPr="005B1BCE">
        <w:rPr>
          <w:rFonts w:cs="Arial"/>
          <w:sz w:val="22"/>
          <w:szCs w:val="24"/>
        </w:rPr>
        <w:tab/>
        <w:t>Premises Plan</w:t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 w:rsidRPr="005B1BCE">
        <w:rPr>
          <w:rFonts w:cs="Arial"/>
          <w:sz w:val="22"/>
          <w:szCs w:val="24"/>
        </w:rPr>
        <w:t>9.</w:t>
      </w:r>
      <w:r w:rsidR="005B1BCE" w:rsidRPr="005B1BCE">
        <w:rPr>
          <w:rFonts w:cs="Arial"/>
          <w:sz w:val="22"/>
          <w:szCs w:val="24"/>
        </w:rPr>
        <w:tab/>
        <w:t>Evacuation Procedures</w:t>
      </w:r>
    </w:p>
    <w:p w14:paraId="2D7C9D8F" w14:textId="77777777" w:rsidR="003120F5" w:rsidRPr="005B1BCE" w:rsidRDefault="003120F5" w:rsidP="003120F5">
      <w:pPr>
        <w:rPr>
          <w:rFonts w:cs="Arial"/>
          <w:sz w:val="22"/>
          <w:szCs w:val="24"/>
        </w:rPr>
      </w:pPr>
      <w:r w:rsidRPr="005B1BCE">
        <w:rPr>
          <w:rFonts w:cs="Arial"/>
          <w:sz w:val="22"/>
          <w:szCs w:val="24"/>
        </w:rPr>
        <w:t>2.</w:t>
      </w:r>
      <w:r w:rsidRPr="005B1BCE">
        <w:rPr>
          <w:rFonts w:cs="Arial"/>
          <w:sz w:val="22"/>
          <w:szCs w:val="24"/>
        </w:rPr>
        <w:tab/>
        <w:t>Hazards</w:t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 w:rsidRPr="005B1BCE">
        <w:rPr>
          <w:rFonts w:cs="Arial"/>
          <w:sz w:val="22"/>
          <w:szCs w:val="24"/>
        </w:rPr>
        <w:t>10.</w:t>
      </w:r>
      <w:r w:rsidR="005B1BCE" w:rsidRPr="005B1BCE">
        <w:rPr>
          <w:rFonts w:cs="Arial"/>
          <w:sz w:val="22"/>
          <w:szCs w:val="24"/>
        </w:rPr>
        <w:tab/>
        <w:t>Fire Safety Management</w:t>
      </w:r>
    </w:p>
    <w:p w14:paraId="20B52FF9" w14:textId="77777777" w:rsidR="005B1BCE" w:rsidRPr="005B1BCE" w:rsidRDefault="003120F5" w:rsidP="005B1BCE">
      <w:pPr>
        <w:rPr>
          <w:rFonts w:cs="Arial"/>
          <w:sz w:val="22"/>
          <w:szCs w:val="24"/>
        </w:rPr>
      </w:pPr>
      <w:r w:rsidRPr="005B1BCE">
        <w:rPr>
          <w:rFonts w:cs="Arial"/>
          <w:sz w:val="22"/>
          <w:szCs w:val="24"/>
        </w:rPr>
        <w:t>3.</w:t>
      </w:r>
      <w:r w:rsidRPr="005B1BCE">
        <w:rPr>
          <w:rFonts w:cs="Arial"/>
          <w:sz w:val="22"/>
          <w:szCs w:val="24"/>
        </w:rPr>
        <w:tab/>
        <w:t>History</w:t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 w:rsidRPr="005B1BCE">
        <w:rPr>
          <w:rFonts w:cs="Arial"/>
          <w:sz w:val="22"/>
          <w:szCs w:val="24"/>
        </w:rPr>
        <w:t>11.</w:t>
      </w:r>
      <w:r w:rsidR="005B1BCE" w:rsidRPr="005B1BCE">
        <w:rPr>
          <w:rFonts w:cs="Arial"/>
          <w:sz w:val="22"/>
          <w:szCs w:val="24"/>
        </w:rPr>
        <w:tab/>
        <w:t>Maintenance of Equipment</w:t>
      </w:r>
    </w:p>
    <w:p w14:paraId="61FE1FB3" w14:textId="77777777" w:rsidR="005B1BCE" w:rsidRPr="005B1BCE" w:rsidRDefault="003120F5" w:rsidP="005B1BCE">
      <w:pPr>
        <w:rPr>
          <w:rFonts w:cs="Arial"/>
          <w:sz w:val="22"/>
          <w:szCs w:val="24"/>
        </w:rPr>
      </w:pPr>
      <w:r w:rsidRPr="005B1BCE">
        <w:rPr>
          <w:rFonts w:cs="Arial"/>
          <w:sz w:val="22"/>
          <w:szCs w:val="24"/>
        </w:rPr>
        <w:t>4.</w:t>
      </w:r>
      <w:r w:rsidRPr="005B1BCE">
        <w:rPr>
          <w:rFonts w:cs="Arial"/>
          <w:sz w:val="22"/>
          <w:szCs w:val="24"/>
        </w:rPr>
        <w:tab/>
        <w:t>Mitigating the Effects of Fire</w:t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 w:rsidRPr="005B1BCE">
        <w:rPr>
          <w:rFonts w:cs="Arial"/>
          <w:sz w:val="22"/>
          <w:szCs w:val="24"/>
        </w:rPr>
        <w:t>12.</w:t>
      </w:r>
      <w:r w:rsidR="005B1BCE" w:rsidRPr="005B1BCE">
        <w:rPr>
          <w:rFonts w:cs="Arial"/>
          <w:sz w:val="22"/>
          <w:szCs w:val="24"/>
        </w:rPr>
        <w:tab/>
        <w:t>Training</w:t>
      </w:r>
    </w:p>
    <w:p w14:paraId="6D12F15D" w14:textId="77777777" w:rsidR="005B1BCE" w:rsidRPr="005B1BCE" w:rsidRDefault="003120F5" w:rsidP="005B1BCE">
      <w:pPr>
        <w:rPr>
          <w:rFonts w:cs="Arial"/>
          <w:sz w:val="22"/>
          <w:szCs w:val="24"/>
        </w:rPr>
      </w:pPr>
      <w:r w:rsidRPr="005B1BCE">
        <w:rPr>
          <w:rFonts w:cs="Arial"/>
          <w:sz w:val="22"/>
          <w:szCs w:val="24"/>
        </w:rPr>
        <w:t>5.</w:t>
      </w:r>
      <w:r w:rsidRPr="005B1BCE">
        <w:rPr>
          <w:rFonts w:cs="Arial"/>
          <w:sz w:val="22"/>
          <w:szCs w:val="24"/>
        </w:rPr>
        <w:tab/>
        <w:t>Fire Development</w:t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 w:rsidRPr="005B1BCE">
        <w:rPr>
          <w:rFonts w:cs="Arial"/>
          <w:sz w:val="22"/>
          <w:szCs w:val="24"/>
        </w:rPr>
        <w:t>13.</w:t>
      </w:r>
      <w:r w:rsidR="005B1BCE" w:rsidRPr="005B1BCE">
        <w:rPr>
          <w:rFonts w:cs="Arial"/>
          <w:sz w:val="22"/>
          <w:szCs w:val="24"/>
        </w:rPr>
        <w:tab/>
        <w:t>Records</w:t>
      </w:r>
    </w:p>
    <w:p w14:paraId="0AC266BD" w14:textId="77777777" w:rsidR="005B1BCE" w:rsidRPr="005B1BCE" w:rsidRDefault="003120F5" w:rsidP="005B1BCE">
      <w:pPr>
        <w:rPr>
          <w:rFonts w:cs="Arial"/>
          <w:sz w:val="22"/>
          <w:szCs w:val="24"/>
        </w:rPr>
      </w:pPr>
      <w:r w:rsidRPr="005B1BCE">
        <w:rPr>
          <w:rFonts w:cs="Arial"/>
          <w:sz w:val="22"/>
          <w:szCs w:val="24"/>
        </w:rPr>
        <w:t>6.</w:t>
      </w:r>
      <w:r w:rsidRPr="005B1BCE">
        <w:rPr>
          <w:rFonts w:cs="Arial"/>
          <w:sz w:val="22"/>
          <w:szCs w:val="24"/>
        </w:rPr>
        <w:tab/>
        <w:t>Occupants</w:t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 w:rsidRPr="005B1BCE">
        <w:rPr>
          <w:rFonts w:cs="Arial"/>
          <w:sz w:val="22"/>
          <w:szCs w:val="24"/>
        </w:rPr>
        <w:t>14.</w:t>
      </w:r>
      <w:r w:rsidR="005B1BCE" w:rsidRPr="005B1BCE">
        <w:rPr>
          <w:rFonts w:cs="Arial"/>
          <w:sz w:val="22"/>
          <w:szCs w:val="24"/>
        </w:rPr>
        <w:tab/>
        <w:t>Co-operation and Co-ordination</w:t>
      </w:r>
    </w:p>
    <w:p w14:paraId="5EEC0E24" w14:textId="77777777" w:rsidR="005B1BCE" w:rsidRPr="005B1BCE" w:rsidRDefault="003120F5" w:rsidP="005B1BCE">
      <w:pPr>
        <w:rPr>
          <w:rFonts w:cs="Arial"/>
          <w:sz w:val="22"/>
          <w:szCs w:val="24"/>
        </w:rPr>
      </w:pPr>
      <w:r w:rsidRPr="005B1BCE">
        <w:rPr>
          <w:rFonts w:cs="Arial"/>
          <w:sz w:val="22"/>
          <w:szCs w:val="24"/>
        </w:rPr>
        <w:t>7.</w:t>
      </w:r>
      <w:r w:rsidRPr="005B1BCE">
        <w:rPr>
          <w:rFonts w:cs="Arial"/>
          <w:sz w:val="22"/>
          <w:szCs w:val="24"/>
        </w:rPr>
        <w:tab/>
        <w:t>Raising the Alarm</w:t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 w:rsidRPr="005B1BCE">
        <w:rPr>
          <w:rFonts w:cs="Arial"/>
          <w:sz w:val="22"/>
          <w:szCs w:val="24"/>
        </w:rPr>
        <w:t>15.</w:t>
      </w:r>
      <w:r w:rsidR="005B1BCE" w:rsidRPr="005B1BCE">
        <w:rPr>
          <w:rFonts w:cs="Arial"/>
          <w:sz w:val="22"/>
          <w:szCs w:val="24"/>
        </w:rPr>
        <w:tab/>
        <w:t>Conclusions</w:t>
      </w:r>
    </w:p>
    <w:p w14:paraId="20E75EBC" w14:textId="77777777" w:rsidR="005B1BCE" w:rsidRDefault="003120F5" w:rsidP="005B1BCE">
      <w:pPr>
        <w:pStyle w:val="Heading2"/>
        <w:spacing w:before="0" w:after="0"/>
        <w:rPr>
          <w:rFonts w:cs="Arial"/>
          <w:b w:val="0"/>
          <w:sz w:val="22"/>
          <w:szCs w:val="24"/>
        </w:rPr>
      </w:pPr>
      <w:r w:rsidRPr="005B1BCE">
        <w:rPr>
          <w:rFonts w:cs="Arial"/>
          <w:b w:val="0"/>
          <w:sz w:val="22"/>
          <w:szCs w:val="24"/>
        </w:rPr>
        <w:t>8.</w:t>
      </w:r>
      <w:r w:rsidRPr="005B1BCE">
        <w:rPr>
          <w:rFonts w:cs="Arial"/>
          <w:b w:val="0"/>
          <w:sz w:val="22"/>
          <w:szCs w:val="24"/>
        </w:rPr>
        <w:tab/>
        <w:t>Escape Routes</w:t>
      </w:r>
      <w:r w:rsidR="005B1BCE" w:rsidRPr="005B1BCE">
        <w:rPr>
          <w:rFonts w:cs="Arial"/>
          <w:b w:val="0"/>
          <w:sz w:val="22"/>
          <w:szCs w:val="24"/>
        </w:rPr>
        <w:tab/>
      </w:r>
      <w:r w:rsidR="005B1BCE" w:rsidRPr="005B1BCE">
        <w:rPr>
          <w:rFonts w:cs="Arial"/>
          <w:b w:val="0"/>
          <w:sz w:val="22"/>
          <w:szCs w:val="24"/>
        </w:rPr>
        <w:tab/>
      </w:r>
      <w:r w:rsidR="005B1BCE">
        <w:rPr>
          <w:rFonts w:cs="Arial"/>
          <w:b w:val="0"/>
          <w:sz w:val="22"/>
          <w:szCs w:val="24"/>
        </w:rPr>
        <w:tab/>
      </w:r>
      <w:r w:rsidR="005B1BCE" w:rsidRPr="005B1BCE">
        <w:rPr>
          <w:rFonts w:cs="Arial"/>
          <w:b w:val="0"/>
          <w:sz w:val="22"/>
          <w:szCs w:val="24"/>
        </w:rPr>
        <w:tab/>
        <w:t>16.</w:t>
      </w:r>
      <w:r w:rsidR="005B1BCE" w:rsidRPr="005B1BCE">
        <w:rPr>
          <w:rFonts w:cs="Arial"/>
          <w:b w:val="0"/>
          <w:sz w:val="22"/>
          <w:szCs w:val="24"/>
        </w:rPr>
        <w:tab/>
        <w:t>Remedial Action Plan</w:t>
      </w:r>
    </w:p>
    <w:p w14:paraId="672A1C19" w14:textId="77777777" w:rsidR="00CF4376" w:rsidRPr="00CF4376" w:rsidRDefault="00CF4376" w:rsidP="00CF4376"/>
    <w:p w14:paraId="5584E810" w14:textId="77777777" w:rsidR="003120F5" w:rsidRPr="005B1BCE" w:rsidRDefault="003120F5" w:rsidP="003120F5">
      <w:pPr>
        <w:rPr>
          <w:rFonts w:cs="Arial"/>
          <w:sz w:val="22"/>
          <w:szCs w:val="24"/>
        </w:rPr>
      </w:pPr>
      <w:bookmarkStart w:id="2" w:name="_Toc101171752"/>
      <w:bookmarkStart w:id="3" w:name="_Toc150851992"/>
    </w:p>
    <w:p w14:paraId="66C786C0" w14:textId="77777777" w:rsidR="00F737E3" w:rsidRPr="005B1BCE" w:rsidRDefault="00F737E3" w:rsidP="003120F5">
      <w:pPr>
        <w:pStyle w:val="Heading2"/>
        <w:spacing w:before="0" w:after="0"/>
        <w:jc w:val="center"/>
        <w:rPr>
          <w:rFonts w:cs="Arial"/>
          <w:szCs w:val="32"/>
          <w:u w:val="single"/>
        </w:rPr>
      </w:pPr>
      <w:r w:rsidRPr="005B1BCE">
        <w:rPr>
          <w:rFonts w:cs="Arial"/>
          <w:szCs w:val="32"/>
          <w:u w:val="single"/>
        </w:rPr>
        <w:t>PREMISES DETAILS</w:t>
      </w:r>
      <w:bookmarkEnd w:id="2"/>
      <w:bookmarkEnd w:id="3"/>
    </w:p>
    <w:p w14:paraId="0F8964E5" w14:textId="77777777" w:rsidR="00E90A1D" w:rsidRPr="005B1BCE" w:rsidRDefault="00E90A1D" w:rsidP="00E90A1D">
      <w:pPr>
        <w:rPr>
          <w:sz w:val="22"/>
        </w:rPr>
      </w:pPr>
    </w:p>
    <w:tbl>
      <w:tblPr>
        <w:tblW w:w="9723" w:type="dxa"/>
        <w:tblInd w:w="-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12"/>
        <w:gridCol w:w="6511"/>
      </w:tblGrid>
      <w:tr w:rsidR="00F737E3" w:rsidRPr="005B1BCE" w14:paraId="71A4269B" w14:textId="77777777" w:rsidTr="00CF4376">
        <w:trPr>
          <w:trHeight w:val="1322"/>
        </w:trPr>
        <w:tc>
          <w:tcPr>
            <w:tcW w:w="3538" w:type="dxa"/>
            <w:tcBorders>
              <w:top w:val="double" w:sz="4" w:space="0" w:color="auto"/>
              <w:bottom w:val="single" w:sz="4" w:space="0" w:color="auto"/>
            </w:tcBorders>
            <w:shd w:val="clear" w:color="000000" w:fill="D9D9D9" w:themeFill="background1" w:themeFillShade="D9"/>
          </w:tcPr>
          <w:p w14:paraId="24F0634F" w14:textId="77777777" w:rsidR="00F737E3" w:rsidRPr="00CF4376" w:rsidRDefault="00E27A94">
            <w:pPr>
              <w:pStyle w:val="Heading5"/>
              <w:rPr>
                <w:rFonts w:cs="Arial"/>
                <w:bCs/>
                <w:sz w:val="24"/>
                <w:szCs w:val="24"/>
              </w:rPr>
            </w:pPr>
            <w:r w:rsidRPr="00CF4376">
              <w:rPr>
                <w:rFonts w:cs="Arial"/>
                <w:bCs/>
                <w:sz w:val="24"/>
                <w:szCs w:val="24"/>
              </w:rPr>
              <w:t>Premises Address</w:t>
            </w:r>
            <w:r w:rsidR="003120F5" w:rsidRPr="00CF4376">
              <w:rPr>
                <w:rFonts w:cs="Arial"/>
                <w:bCs/>
                <w:sz w:val="24"/>
                <w:szCs w:val="24"/>
              </w:rPr>
              <w:t>:</w:t>
            </w:r>
          </w:p>
        </w:tc>
        <w:tc>
          <w:tcPr>
            <w:tcW w:w="7200" w:type="dxa"/>
          </w:tcPr>
          <w:p w14:paraId="351E976E" w14:textId="77777777" w:rsidR="00F737E3" w:rsidRPr="005B1BCE" w:rsidRDefault="00F737E3">
            <w:pPr>
              <w:rPr>
                <w:rFonts w:cs="Arial"/>
                <w:sz w:val="22"/>
                <w:szCs w:val="24"/>
              </w:rPr>
            </w:pPr>
          </w:p>
        </w:tc>
      </w:tr>
      <w:tr w:rsidR="00F737E3" w:rsidRPr="005B1BCE" w14:paraId="68F47BC4" w14:textId="77777777" w:rsidTr="002764CB">
        <w:trPr>
          <w:trHeight w:val="432"/>
        </w:trPr>
        <w:tc>
          <w:tcPr>
            <w:tcW w:w="353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 w:themeFill="background1" w:themeFillShade="D9"/>
            <w:vAlign w:val="center"/>
          </w:tcPr>
          <w:p w14:paraId="416A0BBC" w14:textId="77777777" w:rsidR="00F737E3" w:rsidRPr="00CF4376" w:rsidRDefault="00E27A94">
            <w:pPr>
              <w:pStyle w:val="Heading5"/>
              <w:rPr>
                <w:rFonts w:cs="Arial"/>
                <w:bCs/>
                <w:sz w:val="24"/>
                <w:szCs w:val="24"/>
              </w:rPr>
            </w:pPr>
            <w:r w:rsidRPr="00CF4376">
              <w:rPr>
                <w:rFonts w:cs="Arial"/>
                <w:bCs/>
                <w:sz w:val="24"/>
                <w:szCs w:val="24"/>
              </w:rPr>
              <w:t>Occupier</w:t>
            </w:r>
            <w:r w:rsidR="003120F5" w:rsidRPr="00CF4376">
              <w:rPr>
                <w:rFonts w:cs="Arial"/>
                <w:bCs/>
                <w:sz w:val="24"/>
                <w:szCs w:val="24"/>
              </w:rPr>
              <w:t>:</w:t>
            </w:r>
          </w:p>
        </w:tc>
        <w:tc>
          <w:tcPr>
            <w:tcW w:w="6185" w:type="dxa"/>
          </w:tcPr>
          <w:p w14:paraId="1C50F5DA" w14:textId="77777777" w:rsidR="00FB06A0" w:rsidRPr="005B1BCE" w:rsidRDefault="00FB06A0">
            <w:pPr>
              <w:rPr>
                <w:rFonts w:cs="Arial"/>
                <w:sz w:val="22"/>
                <w:szCs w:val="24"/>
              </w:rPr>
            </w:pPr>
          </w:p>
        </w:tc>
      </w:tr>
      <w:tr w:rsidR="00F737E3" w:rsidRPr="005B1BCE" w14:paraId="0D3EF600" w14:textId="77777777" w:rsidTr="002764CB">
        <w:trPr>
          <w:trHeight w:val="432"/>
        </w:trPr>
        <w:tc>
          <w:tcPr>
            <w:tcW w:w="3538" w:type="dxa"/>
            <w:tcBorders>
              <w:top w:val="single" w:sz="4" w:space="0" w:color="auto"/>
              <w:bottom w:val="double" w:sz="4" w:space="0" w:color="auto"/>
            </w:tcBorders>
            <w:shd w:val="clear" w:color="000000" w:fill="D9D9D9" w:themeFill="background1" w:themeFillShade="D9"/>
            <w:vAlign w:val="center"/>
          </w:tcPr>
          <w:p w14:paraId="063D0AAA" w14:textId="77777777" w:rsidR="00F737E3" w:rsidRPr="00CF4376" w:rsidRDefault="00E27A94" w:rsidP="00E27A94">
            <w:pPr>
              <w:rPr>
                <w:rFonts w:cs="Arial"/>
                <w:b/>
                <w:bCs/>
                <w:szCs w:val="24"/>
              </w:rPr>
            </w:pPr>
            <w:r w:rsidRPr="00CF4376">
              <w:rPr>
                <w:rFonts w:cs="Arial"/>
                <w:b/>
                <w:bCs/>
                <w:szCs w:val="24"/>
              </w:rPr>
              <w:t>Owner</w:t>
            </w:r>
            <w:r w:rsidR="003120F5" w:rsidRPr="00CF4376">
              <w:rPr>
                <w:rFonts w:cs="Arial"/>
                <w:b/>
                <w:bCs/>
                <w:szCs w:val="24"/>
              </w:rPr>
              <w:t>:</w:t>
            </w:r>
          </w:p>
        </w:tc>
        <w:tc>
          <w:tcPr>
            <w:tcW w:w="6185" w:type="dxa"/>
          </w:tcPr>
          <w:p w14:paraId="6ECEC3EB" w14:textId="77777777" w:rsidR="00F737E3" w:rsidRPr="005B1BCE" w:rsidRDefault="00F737E3">
            <w:pPr>
              <w:rPr>
                <w:rFonts w:cs="Arial"/>
                <w:sz w:val="22"/>
                <w:szCs w:val="24"/>
              </w:rPr>
            </w:pPr>
          </w:p>
        </w:tc>
      </w:tr>
    </w:tbl>
    <w:p w14:paraId="43701991" w14:textId="77777777" w:rsidR="00E90A1D" w:rsidRDefault="00E90A1D" w:rsidP="0035669D">
      <w:pPr>
        <w:rPr>
          <w:b/>
          <w:sz w:val="32"/>
          <w:szCs w:val="32"/>
        </w:rPr>
      </w:pPr>
      <w:r w:rsidRPr="005B1BCE">
        <w:rPr>
          <w:b/>
          <w:sz w:val="22"/>
        </w:rPr>
        <w:br w:type="page"/>
      </w:r>
      <w:r w:rsidRPr="00E27A94">
        <w:rPr>
          <w:b/>
          <w:sz w:val="28"/>
          <w:szCs w:val="32"/>
        </w:rPr>
        <w:lastRenderedPageBreak/>
        <w:t>FIRE RISK ASSESSMENT CHECKLIST</w:t>
      </w:r>
    </w:p>
    <w:p w14:paraId="3E91B906" w14:textId="77777777" w:rsidR="00E90A1D" w:rsidRPr="00E90A1D" w:rsidRDefault="00E90A1D" w:rsidP="00E90A1D">
      <w:pPr>
        <w:jc w:val="center"/>
        <w:rPr>
          <w:sz w:val="32"/>
          <w:szCs w:val="32"/>
        </w:rPr>
      </w:pPr>
    </w:p>
    <w:tbl>
      <w:tblPr>
        <w:tblW w:w="9810" w:type="dxa"/>
        <w:tblInd w:w="-34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52"/>
        <w:gridCol w:w="5958"/>
      </w:tblGrid>
      <w:tr w:rsidR="00F737E3" w:rsidRPr="003120F5" w14:paraId="6DF58526" w14:textId="77777777" w:rsidTr="008B594C">
        <w:trPr>
          <w:trHeight w:val="1080"/>
        </w:trPr>
        <w:tc>
          <w:tcPr>
            <w:tcW w:w="3852" w:type="dxa"/>
            <w:tcBorders>
              <w:top w:val="single" w:sz="18" w:space="0" w:color="auto"/>
              <w:bottom w:val="single" w:sz="2" w:space="0" w:color="auto"/>
            </w:tcBorders>
            <w:shd w:val="clear" w:color="000000" w:fill="E0E0E0"/>
            <w:vAlign w:val="center"/>
          </w:tcPr>
          <w:p w14:paraId="777403DA" w14:textId="77777777" w:rsidR="00F737E3" w:rsidRPr="00E90A1D" w:rsidRDefault="00F737E3" w:rsidP="00E27A94">
            <w:pPr>
              <w:pStyle w:val="Heading5"/>
              <w:rPr>
                <w:rFonts w:cs="Arial"/>
                <w:sz w:val="24"/>
                <w:szCs w:val="24"/>
              </w:rPr>
            </w:pPr>
            <w:r w:rsidRPr="00E90A1D">
              <w:rPr>
                <w:rFonts w:cs="Arial"/>
                <w:sz w:val="24"/>
                <w:szCs w:val="24"/>
              </w:rPr>
              <w:t>R</w:t>
            </w:r>
            <w:r w:rsidR="00E27A94">
              <w:rPr>
                <w:rFonts w:cs="Arial"/>
                <w:sz w:val="24"/>
                <w:szCs w:val="24"/>
              </w:rPr>
              <w:t>esponsible Person</w:t>
            </w:r>
          </w:p>
        </w:tc>
        <w:tc>
          <w:tcPr>
            <w:tcW w:w="5958" w:type="dxa"/>
          </w:tcPr>
          <w:p w14:paraId="38C4B8E2" w14:textId="77777777" w:rsidR="00FB06A0" w:rsidRPr="007301FA" w:rsidRDefault="00FB06A0">
            <w:pPr>
              <w:rPr>
                <w:rFonts w:cs="Arial"/>
                <w:szCs w:val="24"/>
              </w:rPr>
            </w:pPr>
          </w:p>
        </w:tc>
      </w:tr>
      <w:tr w:rsidR="00F737E3" w:rsidRPr="003120F5" w14:paraId="636F57F7" w14:textId="77777777" w:rsidTr="008B594C">
        <w:trPr>
          <w:trHeight w:val="1080"/>
        </w:trPr>
        <w:tc>
          <w:tcPr>
            <w:tcW w:w="3852" w:type="dxa"/>
            <w:tcBorders>
              <w:top w:val="single" w:sz="2" w:space="0" w:color="auto"/>
              <w:bottom w:val="single" w:sz="2" w:space="0" w:color="auto"/>
            </w:tcBorders>
            <w:shd w:val="clear" w:color="000000" w:fill="E0E0E0"/>
            <w:vAlign w:val="center"/>
          </w:tcPr>
          <w:p w14:paraId="7F01F4D8" w14:textId="77777777" w:rsidR="00F737E3" w:rsidRPr="00E90A1D" w:rsidRDefault="00E27A94">
            <w:pPr>
              <w:pStyle w:val="Heading8"/>
              <w:rPr>
                <w:rFonts w:cs="Arial"/>
                <w:color w:val="auto"/>
                <w:sz w:val="24"/>
                <w:szCs w:val="24"/>
              </w:rPr>
            </w:pPr>
            <w:r>
              <w:rPr>
                <w:rFonts w:cs="Arial"/>
                <w:color w:val="auto"/>
                <w:sz w:val="24"/>
                <w:szCs w:val="24"/>
              </w:rPr>
              <w:t>Use &amp; Maximum Number of Persons Present</w:t>
            </w:r>
          </w:p>
          <w:p w14:paraId="091AEDFF" w14:textId="77777777" w:rsidR="00F737E3" w:rsidRPr="00E90A1D" w:rsidRDefault="00F737E3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5958" w:type="dxa"/>
          </w:tcPr>
          <w:p w14:paraId="6928F5EC" w14:textId="77777777" w:rsidR="00FB06A0" w:rsidRPr="007301FA" w:rsidRDefault="00FB06A0">
            <w:pPr>
              <w:rPr>
                <w:rFonts w:cs="Arial"/>
                <w:szCs w:val="24"/>
              </w:rPr>
            </w:pPr>
          </w:p>
        </w:tc>
      </w:tr>
      <w:tr w:rsidR="00F737E3" w:rsidRPr="003120F5" w14:paraId="169C736F" w14:textId="77777777" w:rsidTr="008B594C">
        <w:trPr>
          <w:trHeight w:val="1080"/>
        </w:trPr>
        <w:tc>
          <w:tcPr>
            <w:tcW w:w="3852" w:type="dxa"/>
            <w:tcBorders>
              <w:top w:val="single" w:sz="2" w:space="0" w:color="auto"/>
              <w:bottom w:val="single" w:sz="2" w:space="0" w:color="auto"/>
            </w:tcBorders>
            <w:shd w:val="clear" w:color="000000" w:fill="E0E0E0"/>
            <w:vAlign w:val="center"/>
          </w:tcPr>
          <w:p w14:paraId="418E9AE3" w14:textId="77777777" w:rsidR="00F737E3" w:rsidRPr="00E90A1D" w:rsidRDefault="00F737E3" w:rsidP="00E1385D">
            <w:pPr>
              <w:rPr>
                <w:rFonts w:cs="Arial"/>
                <w:b/>
                <w:szCs w:val="24"/>
              </w:rPr>
            </w:pPr>
            <w:r w:rsidRPr="00E90A1D">
              <w:rPr>
                <w:rFonts w:cs="Arial"/>
                <w:b/>
                <w:szCs w:val="24"/>
              </w:rPr>
              <w:t>H</w:t>
            </w:r>
            <w:r w:rsidR="00E27A94">
              <w:rPr>
                <w:rFonts w:cs="Arial"/>
                <w:b/>
                <w:szCs w:val="24"/>
              </w:rPr>
              <w:t>ours Premises are</w:t>
            </w:r>
            <w:r w:rsidR="00E1385D">
              <w:rPr>
                <w:rFonts w:cs="Arial"/>
                <w:b/>
                <w:szCs w:val="24"/>
              </w:rPr>
              <w:t xml:space="preserve"> in u</w:t>
            </w:r>
            <w:r w:rsidR="00E27A94">
              <w:rPr>
                <w:rFonts w:cs="Arial"/>
                <w:b/>
                <w:szCs w:val="24"/>
              </w:rPr>
              <w:t>se</w:t>
            </w:r>
          </w:p>
        </w:tc>
        <w:tc>
          <w:tcPr>
            <w:tcW w:w="5958" w:type="dxa"/>
          </w:tcPr>
          <w:p w14:paraId="16D8CF7C" w14:textId="77777777" w:rsidR="00F737E3" w:rsidRPr="007301FA" w:rsidRDefault="00F737E3">
            <w:pPr>
              <w:rPr>
                <w:rFonts w:cs="Arial"/>
                <w:szCs w:val="24"/>
              </w:rPr>
            </w:pPr>
          </w:p>
        </w:tc>
      </w:tr>
      <w:tr w:rsidR="00F737E3" w:rsidRPr="003120F5" w14:paraId="3AFC7F52" w14:textId="77777777" w:rsidTr="008B594C">
        <w:trPr>
          <w:trHeight w:val="1080"/>
        </w:trPr>
        <w:tc>
          <w:tcPr>
            <w:tcW w:w="3852" w:type="dxa"/>
            <w:tcBorders>
              <w:top w:val="single" w:sz="2" w:space="0" w:color="auto"/>
              <w:bottom w:val="single" w:sz="2" w:space="0" w:color="auto"/>
            </w:tcBorders>
            <w:shd w:val="clear" w:color="000000" w:fill="E0E0E0"/>
            <w:vAlign w:val="center"/>
          </w:tcPr>
          <w:p w14:paraId="0B052353" w14:textId="77777777" w:rsidR="00F737E3" w:rsidRPr="00E90A1D" w:rsidRDefault="00F737E3" w:rsidP="00E27A94">
            <w:pPr>
              <w:rPr>
                <w:rFonts w:cs="Arial"/>
                <w:b/>
                <w:szCs w:val="24"/>
              </w:rPr>
            </w:pPr>
            <w:r w:rsidRPr="00E90A1D">
              <w:rPr>
                <w:rFonts w:cs="Arial"/>
                <w:b/>
                <w:szCs w:val="24"/>
              </w:rPr>
              <w:t>C</w:t>
            </w:r>
            <w:r w:rsidR="00E27A94">
              <w:rPr>
                <w:rFonts w:cs="Arial"/>
                <w:b/>
                <w:szCs w:val="24"/>
              </w:rPr>
              <w:t>onstruction</w:t>
            </w:r>
          </w:p>
        </w:tc>
        <w:tc>
          <w:tcPr>
            <w:tcW w:w="5958" w:type="dxa"/>
          </w:tcPr>
          <w:p w14:paraId="5F28CAE4" w14:textId="77777777" w:rsidR="00A8688F" w:rsidRPr="007301FA" w:rsidRDefault="00A8688F">
            <w:pPr>
              <w:rPr>
                <w:rFonts w:cs="Arial"/>
                <w:szCs w:val="24"/>
              </w:rPr>
            </w:pPr>
          </w:p>
        </w:tc>
      </w:tr>
      <w:tr w:rsidR="00F737E3" w:rsidRPr="003120F5" w14:paraId="0D54E7A7" w14:textId="77777777" w:rsidTr="008B594C">
        <w:trPr>
          <w:trHeight w:val="1080"/>
        </w:trPr>
        <w:tc>
          <w:tcPr>
            <w:tcW w:w="3852" w:type="dxa"/>
            <w:tcBorders>
              <w:top w:val="single" w:sz="2" w:space="0" w:color="auto"/>
              <w:bottom w:val="single" w:sz="2" w:space="0" w:color="auto"/>
            </w:tcBorders>
            <w:shd w:val="clear" w:color="000000" w:fill="E0E0E0"/>
            <w:vAlign w:val="center"/>
          </w:tcPr>
          <w:p w14:paraId="03AD3540" w14:textId="77777777" w:rsidR="00F737E3" w:rsidRPr="00E90A1D" w:rsidRDefault="00E27A94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Dimensions</w:t>
            </w:r>
          </w:p>
        </w:tc>
        <w:tc>
          <w:tcPr>
            <w:tcW w:w="5958" w:type="dxa"/>
          </w:tcPr>
          <w:p w14:paraId="26E07E2A" w14:textId="77777777" w:rsidR="006E4171" w:rsidRPr="007301FA" w:rsidRDefault="006E4171">
            <w:pPr>
              <w:rPr>
                <w:rFonts w:cs="Arial"/>
                <w:szCs w:val="24"/>
              </w:rPr>
            </w:pPr>
          </w:p>
        </w:tc>
      </w:tr>
      <w:tr w:rsidR="00F737E3" w:rsidRPr="003120F5" w14:paraId="4A65F1C3" w14:textId="77777777" w:rsidTr="008B594C">
        <w:trPr>
          <w:trHeight w:val="1080"/>
        </w:trPr>
        <w:tc>
          <w:tcPr>
            <w:tcW w:w="3852" w:type="dxa"/>
            <w:tcBorders>
              <w:top w:val="single" w:sz="2" w:space="0" w:color="auto"/>
              <w:bottom w:val="single" w:sz="2" w:space="0" w:color="auto"/>
            </w:tcBorders>
            <w:shd w:val="clear" w:color="000000" w:fill="E0E0E0"/>
            <w:vAlign w:val="center"/>
          </w:tcPr>
          <w:p w14:paraId="0D47B5B5" w14:textId="77777777" w:rsidR="00F737E3" w:rsidRPr="00E90A1D" w:rsidRDefault="00F737E3" w:rsidP="00E27A94">
            <w:pPr>
              <w:rPr>
                <w:rFonts w:cs="Arial"/>
                <w:b/>
                <w:szCs w:val="24"/>
              </w:rPr>
            </w:pPr>
            <w:r w:rsidRPr="00E90A1D">
              <w:rPr>
                <w:rFonts w:cs="Arial"/>
                <w:b/>
                <w:szCs w:val="24"/>
              </w:rPr>
              <w:t xml:space="preserve">No. </w:t>
            </w:r>
            <w:r w:rsidR="00E27A94">
              <w:rPr>
                <w:rFonts w:cs="Arial"/>
                <w:b/>
                <w:szCs w:val="24"/>
              </w:rPr>
              <w:t>of Floors in Premises</w:t>
            </w:r>
          </w:p>
        </w:tc>
        <w:tc>
          <w:tcPr>
            <w:tcW w:w="5958" w:type="dxa"/>
          </w:tcPr>
          <w:p w14:paraId="13129189" w14:textId="77777777" w:rsidR="006E4171" w:rsidRPr="007301FA" w:rsidRDefault="006E4171">
            <w:pPr>
              <w:rPr>
                <w:rFonts w:cs="Arial"/>
                <w:szCs w:val="24"/>
              </w:rPr>
            </w:pPr>
          </w:p>
        </w:tc>
      </w:tr>
      <w:tr w:rsidR="00F737E3" w:rsidRPr="003120F5" w14:paraId="6A64C694" w14:textId="77777777" w:rsidTr="008B594C">
        <w:trPr>
          <w:trHeight w:val="1080"/>
        </w:trPr>
        <w:tc>
          <w:tcPr>
            <w:tcW w:w="3852" w:type="dxa"/>
            <w:tcBorders>
              <w:top w:val="single" w:sz="2" w:space="0" w:color="auto"/>
              <w:bottom w:val="single" w:sz="2" w:space="0" w:color="auto"/>
            </w:tcBorders>
            <w:shd w:val="clear" w:color="000000" w:fill="E0E0E0"/>
            <w:vAlign w:val="center"/>
          </w:tcPr>
          <w:p w14:paraId="43F89A22" w14:textId="77777777" w:rsidR="00F737E3" w:rsidRPr="00E90A1D" w:rsidRDefault="00F737E3" w:rsidP="00E27A94">
            <w:pPr>
              <w:rPr>
                <w:rFonts w:cs="Arial"/>
                <w:b/>
                <w:szCs w:val="24"/>
              </w:rPr>
            </w:pPr>
            <w:r w:rsidRPr="00E90A1D">
              <w:rPr>
                <w:rFonts w:cs="Arial"/>
                <w:b/>
                <w:szCs w:val="24"/>
              </w:rPr>
              <w:t>No</w:t>
            </w:r>
            <w:r w:rsidR="00E27A94">
              <w:rPr>
                <w:rFonts w:cs="Arial"/>
                <w:b/>
                <w:szCs w:val="24"/>
              </w:rPr>
              <w:t>. of Floors in Building</w:t>
            </w:r>
          </w:p>
        </w:tc>
        <w:tc>
          <w:tcPr>
            <w:tcW w:w="5958" w:type="dxa"/>
          </w:tcPr>
          <w:p w14:paraId="333DF174" w14:textId="77777777" w:rsidR="006E4171" w:rsidRPr="007301FA" w:rsidRDefault="006E4171">
            <w:pPr>
              <w:rPr>
                <w:rFonts w:cs="Arial"/>
                <w:szCs w:val="24"/>
              </w:rPr>
            </w:pPr>
          </w:p>
        </w:tc>
      </w:tr>
      <w:tr w:rsidR="00F737E3" w:rsidRPr="003120F5" w14:paraId="28803A04" w14:textId="77777777" w:rsidTr="008B594C">
        <w:trPr>
          <w:trHeight w:val="1080"/>
        </w:trPr>
        <w:tc>
          <w:tcPr>
            <w:tcW w:w="3852" w:type="dxa"/>
            <w:tcBorders>
              <w:top w:val="single" w:sz="2" w:space="0" w:color="auto"/>
              <w:bottom w:val="single" w:sz="2" w:space="0" w:color="auto"/>
            </w:tcBorders>
            <w:shd w:val="clear" w:color="000000" w:fill="E0E0E0"/>
            <w:vAlign w:val="center"/>
          </w:tcPr>
          <w:p w14:paraId="37231AFF" w14:textId="77777777" w:rsidR="00F737E3" w:rsidRPr="00E90A1D" w:rsidRDefault="00F737E3" w:rsidP="00E27A94">
            <w:pPr>
              <w:rPr>
                <w:rFonts w:cs="Arial"/>
                <w:b/>
                <w:szCs w:val="24"/>
              </w:rPr>
            </w:pPr>
            <w:r w:rsidRPr="00E90A1D">
              <w:rPr>
                <w:rFonts w:cs="Arial"/>
                <w:b/>
                <w:szCs w:val="24"/>
              </w:rPr>
              <w:t>D</w:t>
            </w:r>
            <w:r w:rsidR="00E27A94">
              <w:rPr>
                <w:rFonts w:cs="Arial"/>
                <w:b/>
                <w:szCs w:val="24"/>
              </w:rPr>
              <w:t>etails of other Premises if part of Multi Occupied Building</w:t>
            </w:r>
          </w:p>
        </w:tc>
        <w:tc>
          <w:tcPr>
            <w:tcW w:w="5958" w:type="dxa"/>
          </w:tcPr>
          <w:p w14:paraId="58CF6C72" w14:textId="77777777" w:rsidR="006E4171" w:rsidRPr="007301FA" w:rsidRDefault="006E4171">
            <w:pPr>
              <w:rPr>
                <w:rFonts w:cs="Arial"/>
                <w:szCs w:val="24"/>
              </w:rPr>
            </w:pPr>
          </w:p>
        </w:tc>
      </w:tr>
      <w:tr w:rsidR="00FB06A0" w:rsidRPr="003120F5" w14:paraId="19A738C0" w14:textId="77777777" w:rsidTr="008B594C">
        <w:trPr>
          <w:trHeight w:val="1080"/>
        </w:trPr>
        <w:tc>
          <w:tcPr>
            <w:tcW w:w="3852" w:type="dxa"/>
            <w:tcBorders>
              <w:top w:val="single" w:sz="2" w:space="0" w:color="auto"/>
              <w:bottom w:val="single" w:sz="2" w:space="0" w:color="auto"/>
            </w:tcBorders>
            <w:shd w:val="clear" w:color="000000" w:fill="E0E0E0"/>
            <w:vAlign w:val="center"/>
          </w:tcPr>
          <w:p w14:paraId="5A3E74CF" w14:textId="77777777" w:rsidR="00E27A94" w:rsidRDefault="00FB06A0">
            <w:pPr>
              <w:rPr>
                <w:rFonts w:cs="Arial"/>
                <w:b/>
                <w:szCs w:val="24"/>
              </w:rPr>
            </w:pPr>
            <w:r w:rsidRPr="00E90A1D">
              <w:rPr>
                <w:rFonts w:cs="Arial"/>
                <w:b/>
                <w:szCs w:val="24"/>
              </w:rPr>
              <w:t>N</w:t>
            </w:r>
            <w:r w:rsidR="00E27A94">
              <w:rPr>
                <w:rFonts w:cs="Arial"/>
                <w:b/>
                <w:szCs w:val="24"/>
              </w:rPr>
              <w:t>ame of Assessor</w:t>
            </w:r>
          </w:p>
          <w:p w14:paraId="2913FC5F" w14:textId="77777777" w:rsidR="00E27A94" w:rsidRDefault="00E27A94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Including Contact Details</w:t>
            </w:r>
          </w:p>
          <w:p w14:paraId="7EC593D0" w14:textId="77777777" w:rsidR="00FB06A0" w:rsidRPr="00E90A1D" w:rsidRDefault="00FB06A0">
            <w:pPr>
              <w:rPr>
                <w:rFonts w:cs="Arial"/>
                <w:b/>
                <w:szCs w:val="24"/>
              </w:rPr>
            </w:pPr>
          </w:p>
        </w:tc>
        <w:tc>
          <w:tcPr>
            <w:tcW w:w="5958" w:type="dxa"/>
          </w:tcPr>
          <w:p w14:paraId="7CC48174" w14:textId="77777777" w:rsidR="00342CC6" w:rsidRPr="007301FA" w:rsidRDefault="00342CC6" w:rsidP="00FB06A0">
            <w:pPr>
              <w:rPr>
                <w:rFonts w:cs="Arial"/>
                <w:szCs w:val="24"/>
              </w:rPr>
            </w:pPr>
          </w:p>
        </w:tc>
      </w:tr>
      <w:tr w:rsidR="00FB06A0" w:rsidRPr="003120F5" w14:paraId="6F5DB545" w14:textId="77777777" w:rsidTr="008B594C">
        <w:trPr>
          <w:trHeight w:val="1080"/>
        </w:trPr>
        <w:tc>
          <w:tcPr>
            <w:tcW w:w="3852" w:type="dxa"/>
            <w:tcBorders>
              <w:top w:val="single" w:sz="2" w:space="0" w:color="auto"/>
              <w:bottom w:val="single" w:sz="2" w:space="0" w:color="auto"/>
            </w:tcBorders>
            <w:shd w:val="clear" w:color="000000" w:fill="E0E0E0"/>
            <w:vAlign w:val="center"/>
          </w:tcPr>
          <w:p w14:paraId="3F38F019" w14:textId="77777777" w:rsidR="00E27A94" w:rsidRDefault="00FB06A0" w:rsidP="00E27A94">
            <w:pPr>
              <w:rPr>
                <w:rFonts w:cs="Arial"/>
                <w:b/>
                <w:szCs w:val="24"/>
              </w:rPr>
            </w:pPr>
            <w:r w:rsidRPr="00E90A1D">
              <w:rPr>
                <w:rFonts w:cs="Arial"/>
                <w:b/>
                <w:szCs w:val="24"/>
              </w:rPr>
              <w:t>T</w:t>
            </w:r>
            <w:r w:rsidR="00E27A94">
              <w:rPr>
                <w:rFonts w:cs="Arial"/>
                <w:b/>
                <w:szCs w:val="24"/>
              </w:rPr>
              <w:t>raining and Experience of Knowledge or other Qualities Assessor</w:t>
            </w:r>
          </w:p>
          <w:p w14:paraId="065FBA77" w14:textId="77777777" w:rsidR="00FB06A0" w:rsidRPr="00E90A1D" w:rsidRDefault="00FB06A0" w:rsidP="00E27A94">
            <w:pPr>
              <w:rPr>
                <w:rFonts w:cs="Arial"/>
                <w:b/>
                <w:szCs w:val="24"/>
              </w:rPr>
            </w:pPr>
          </w:p>
        </w:tc>
        <w:tc>
          <w:tcPr>
            <w:tcW w:w="5958" w:type="dxa"/>
          </w:tcPr>
          <w:p w14:paraId="2181105E" w14:textId="77777777" w:rsidR="00FB06A0" w:rsidRPr="007301FA" w:rsidRDefault="00FB06A0" w:rsidP="00FB06A0">
            <w:pPr>
              <w:rPr>
                <w:rFonts w:cs="Arial"/>
                <w:szCs w:val="24"/>
              </w:rPr>
            </w:pPr>
          </w:p>
        </w:tc>
      </w:tr>
      <w:tr w:rsidR="00FB06A0" w:rsidRPr="003120F5" w14:paraId="34ADD33F" w14:textId="77777777" w:rsidTr="008B594C">
        <w:trPr>
          <w:trHeight w:val="1080"/>
        </w:trPr>
        <w:tc>
          <w:tcPr>
            <w:tcW w:w="3852" w:type="dxa"/>
            <w:tcBorders>
              <w:top w:val="single" w:sz="2" w:space="0" w:color="auto"/>
              <w:bottom w:val="single" w:sz="2" w:space="0" w:color="auto"/>
            </w:tcBorders>
            <w:shd w:val="clear" w:color="000000" w:fill="E0E0E0"/>
            <w:vAlign w:val="center"/>
          </w:tcPr>
          <w:p w14:paraId="79001113" w14:textId="77777777" w:rsidR="00E27A94" w:rsidRDefault="00FB06A0">
            <w:pPr>
              <w:rPr>
                <w:rFonts w:cs="Arial"/>
                <w:b/>
                <w:szCs w:val="24"/>
              </w:rPr>
            </w:pPr>
            <w:r w:rsidRPr="00E90A1D">
              <w:rPr>
                <w:rFonts w:cs="Arial"/>
                <w:b/>
                <w:szCs w:val="24"/>
              </w:rPr>
              <w:t>D</w:t>
            </w:r>
            <w:r w:rsidR="00E27A94">
              <w:rPr>
                <w:rFonts w:cs="Arial"/>
                <w:b/>
                <w:szCs w:val="24"/>
              </w:rPr>
              <w:t>ate of Assessment Carried out</w:t>
            </w:r>
          </w:p>
          <w:p w14:paraId="129BED3B" w14:textId="77777777" w:rsidR="00FB06A0" w:rsidRPr="00E90A1D" w:rsidRDefault="00FB06A0">
            <w:pPr>
              <w:rPr>
                <w:rFonts w:cs="Arial"/>
                <w:b/>
                <w:szCs w:val="24"/>
              </w:rPr>
            </w:pPr>
          </w:p>
        </w:tc>
        <w:tc>
          <w:tcPr>
            <w:tcW w:w="5958" w:type="dxa"/>
          </w:tcPr>
          <w:p w14:paraId="02E8B67F" w14:textId="77777777" w:rsidR="00FB06A0" w:rsidRPr="007301FA" w:rsidRDefault="00FB06A0" w:rsidP="00FB06A0">
            <w:pPr>
              <w:rPr>
                <w:rFonts w:cs="Arial"/>
                <w:szCs w:val="24"/>
              </w:rPr>
            </w:pPr>
          </w:p>
        </w:tc>
      </w:tr>
      <w:tr w:rsidR="00FB06A0" w:rsidRPr="003120F5" w14:paraId="5317FABA" w14:textId="77777777" w:rsidTr="008B594C">
        <w:trPr>
          <w:trHeight w:val="1080"/>
        </w:trPr>
        <w:tc>
          <w:tcPr>
            <w:tcW w:w="3852" w:type="dxa"/>
            <w:tcBorders>
              <w:top w:val="single" w:sz="2" w:space="0" w:color="auto"/>
              <w:bottom w:val="single" w:sz="18" w:space="0" w:color="auto"/>
            </w:tcBorders>
            <w:shd w:val="clear" w:color="000000" w:fill="E0E0E0"/>
            <w:vAlign w:val="center"/>
          </w:tcPr>
          <w:p w14:paraId="0B8DD8B5" w14:textId="77777777" w:rsidR="00FB06A0" w:rsidRPr="00E90A1D" w:rsidRDefault="00E27A94" w:rsidP="00E27A94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Review Date</w:t>
            </w:r>
          </w:p>
        </w:tc>
        <w:tc>
          <w:tcPr>
            <w:tcW w:w="5958" w:type="dxa"/>
          </w:tcPr>
          <w:p w14:paraId="5BBF4070" w14:textId="77777777" w:rsidR="00342CC6" w:rsidRPr="007301FA" w:rsidRDefault="00342CC6" w:rsidP="004F51EC">
            <w:pPr>
              <w:rPr>
                <w:rFonts w:cs="Arial"/>
                <w:szCs w:val="24"/>
              </w:rPr>
            </w:pPr>
          </w:p>
        </w:tc>
      </w:tr>
    </w:tbl>
    <w:p w14:paraId="59FA9CF1" w14:textId="77777777" w:rsidR="00F737E3" w:rsidRPr="008B594C" w:rsidRDefault="00F737E3" w:rsidP="00E90A1D">
      <w:pPr>
        <w:jc w:val="center"/>
        <w:rPr>
          <w:rFonts w:cs="Arial"/>
          <w:b/>
          <w:sz w:val="32"/>
          <w:szCs w:val="32"/>
        </w:rPr>
      </w:pPr>
      <w:r w:rsidRPr="003120F5">
        <w:rPr>
          <w:rFonts w:cs="Arial"/>
        </w:rPr>
        <w:br w:type="page"/>
      </w:r>
      <w:r w:rsidR="00E90A1D" w:rsidRPr="00B71FB1">
        <w:rPr>
          <w:rFonts w:cs="Arial"/>
          <w:b/>
          <w:sz w:val="28"/>
          <w:szCs w:val="32"/>
        </w:rPr>
        <w:lastRenderedPageBreak/>
        <w:t>FIRE RISK ASSESSMENT CHECKLIST</w:t>
      </w:r>
    </w:p>
    <w:p w14:paraId="7E63AE8D" w14:textId="77777777" w:rsidR="00E90A1D" w:rsidRPr="00E90A1D" w:rsidRDefault="00E90A1D" w:rsidP="00E90A1D">
      <w:pPr>
        <w:jc w:val="center"/>
        <w:rPr>
          <w:rFonts w:cs="Arial"/>
          <w:b/>
          <w:sz w:val="36"/>
          <w:szCs w:val="36"/>
        </w:rPr>
      </w:pPr>
    </w:p>
    <w:p w14:paraId="512C51BB" w14:textId="77777777" w:rsidR="00F737E3" w:rsidRPr="007301FA" w:rsidRDefault="00F737E3" w:rsidP="007301FA">
      <w:pPr>
        <w:pStyle w:val="Heading2"/>
        <w:numPr>
          <w:ilvl w:val="0"/>
          <w:numId w:val="1"/>
        </w:numPr>
        <w:tabs>
          <w:tab w:val="clear" w:pos="360"/>
        </w:tabs>
        <w:spacing w:before="0" w:after="0"/>
        <w:ind w:left="0"/>
        <w:rPr>
          <w:rFonts w:cs="Arial"/>
          <w:szCs w:val="24"/>
        </w:rPr>
      </w:pPr>
      <w:bookmarkStart w:id="4" w:name="_Toc101171753"/>
      <w:bookmarkStart w:id="5" w:name="_Toc150851993"/>
      <w:r w:rsidRPr="007301FA">
        <w:rPr>
          <w:rFonts w:cs="Arial"/>
          <w:szCs w:val="24"/>
        </w:rPr>
        <w:t>PREMISES PLAN</w:t>
      </w:r>
      <w:bookmarkEnd w:id="4"/>
      <w:bookmarkEnd w:id="5"/>
    </w:p>
    <w:p w14:paraId="2C484C2D" w14:textId="77777777" w:rsidR="00F737E3" w:rsidRPr="007301FA" w:rsidRDefault="00F737E3" w:rsidP="007301FA">
      <w:pPr>
        <w:rPr>
          <w:rFonts w:cs="Arial"/>
          <w:szCs w:val="24"/>
        </w:rPr>
      </w:pPr>
    </w:p>
    <w:p w14:paraId="6C9F1AA2" w14:textId="77777777" w:rsidR="00F737E3" w:rsidRPr="007301FA" w:rsidRDefault="00E90A1D" w:rsidP="007301FA">
      <w:pPr>
        <w:rPr>
          <w:rFonts w:cs="Arial"/>
          <w:szCs w:val="24"/>
        </w:rPr>
      </w:pPr>
      <w:r w:rsidRPr="007301FA">
        <w:rPr>
          <w:rFonts w:cs="Arial"/>
          <w:szCs w:val="24"/>
        </w:rPr>
        <w:t>Premises Plan Detailing Means Of Escape &amp; Other Preventative &amp; Protective Measures.</w:t>
      </w:r>
    </w:p>
    <w:p w14:paraId="2ECDB336" w14:textId="77777777" w:rsidR="00E90A1D" w:rsidRPr="007301FA" w:rsidRDefault="00F737E3" w:rsidP="007301FA">
      <w:pPr>
        <w:pStyle w:val="Heading2"/>
        <w:spacing w:before="0" w:after="0"/>
        <w:jc w:val="center"/>
        <w:rPr>
          <w:rFonts w:cs="Arial"/>
          <w:sz w:val="32"/>
          <w:szCs w:val="32"/>
        </w:rPr>
      </w:pPr>
      <w:r w:rsidRPr="007301FA">
        <w:rPr>
          <w:rFonts w:cs="Arial"/>
          <w:szCs w:val="24"/>
        </w:rPr>
        <w:br w:type="page"/>
      </w:r>
      <w:bookmarkStart w:id="6" w:name="_Toc101171754"/>
      <w:bookmarkStart w:id="7" w:name="_Toc150851994"/>
      <w:r w:rsidR="00E90A1D" w:rsidRPr="00B71FB1">
        <w:rPr>
          <w:rFonts w:cs="Arial"/>
          <w:sz w:val="28"/>
          <w:szCs w:val="32"/>
        </w:rPr>
        <w:lastRenderedPageBreak/>
        <w:t>FIRE RISK ASSESSMENT CHECKLIST</w:t>
      </w:r>
    </w:p>
    <w:p w14:paraId="2460E9EC" w14:textId="77777777" w:rsidR="00F737E3" w:rsidRDefault="00E90A1D" w:rsidP="00E90A1D">
      <w:pPr>
        <w:pStyle w:val="Heading2"/>
        <w:rPr>
          <w:rFonts w:cs="Arial"/>
        </w:rPr>
      </w:pPr>
      <w:r>
        <w:rPr>
          <w:rFonts w:cs="Arial"/>
        </w:rPr>
        <w:t>2.</w:t>
      </w:r>
      <w:r>
        <w:rPr>
          <w:rFonts w:cs="Arial"/>
        </w:rPr>
        <w:tab/>
      </w:r>
      <w:r w:rsidR="00F737E3" w:rsidRPr="003120F5">
        <w:rPr>
          <w:rFonts w:cs="Arial"/>
        </w:rPr>
        <w:t>HAZARDS</w:t>
      </w:r>
      <w:bookmarkEnd w:id="6"/>
      <w:bookmarkEnd w:id="7"/>
    </w:p>
    <w:p w14:paraId="34FACB44" w14:textId="77777777" w:rsidR="00E90A1D" w:rsidRPr="00E90A1D" w:rsidRDefault="00E90A1D" w:rsidP="00E90A1D"/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7375"/>
      </w:tblGrid>
      <w:tr w:rsidR="00F737E3" w:rsidRPr="003120F5" w14:paraId="12C7B68D" w14:textId="77777777" w:rsidTr="00E1385D">
        <w:trPr>
          <w:trHeight w:val="720"/>
        </w:trPr>
        <w:tc>
          <w:tcPr>
            <w:tcW w:w="964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5" w:color="000000" w:fill="FFFFFF"/>
            <w:vAlign w:val="center"/>
          </w:tcPr>
          <w:p w14:paraId="1454C2F4" w14:textId="77777777" w:rsidR="00F737E3" w:rsidRPr="003120F5" w:rsidRDefault="00F737E3" w:rsidP="00E1385D">
            <w:pPr>
              <w:rPr>
                <w:rFonts w:cs="Arial"/>
              </w:rPr>
            </w:pPr>
            <w:r w:rsidRPr="003120F5">
              <w:rPr>
                <w:rFonts w:cs="Arial"/>
                <w:b/>
              </w:rPr>
              <w:t>SOURCES IGNITION INCLUDING ACTION TAKEN TO REDUCE THE RISK</w:t>
            </w:r>
            <w:r w:rsidRPr="003120F5">
              <w:rPr>
                <w:rFonts w:cs="Arial"/>
              </w:rPr>
              <w:t>:</w:t>
            </w:r>
            <w:r w:rsidR="00E1385D">
              <w:rPr>
                <w:rFonts w:cs="Arial"/>
              </w:rPr>
              <w:t xml:space="preserve"> </w:t>
            </w:r>
            <w:r w:rsidRPr="003120F5">
              <w:rPr>
                <w:rFonts w:cs="Arial"/>
              </w:rPr>
              <w:t>Hot work, flame or spark generating processes (including electrical hazards)</w:t>
            </w:r>
          </w:p>
        </w:tc>
      </w:tr>
      <w:tr w:rsidR="00F737E3" w:rsidRPr="003120F5" w14:paraId="0E39BDB6" w14:textId="77777777" w:rsidTr="008B594C">
        <w:trPr>
          <w:trHeight w:val="1025"/>
        </w:trPr>
        <w:tc>
          <w:tcPr>
            <w:tcW w:w="2269" w:type="dxa"/>
            <w:tcBorders>
              <w:top w:val="single" w:sz="4" w:space="0" w:color="auto"/>
            </w:tcBorders>
            <w:vAlign w:val="center"/>
          </w:tcPr>
          <w:p w14:paraId="12B303A3" w14:textId="77777777" w:rsidR="00F737E3" w:rsidRPr="00E90A1D" w:rsidRDefault="00F737E3" w:rsidP="0020777C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szCs w:val="24"/>
              </w:rPr>
              <w:t>H</w:t>
            </w:r>
            <w:r w:rsidR="0020777C">
              <w:rPr>
                <w:rFonts w:ascii="Arial" w:hAnsi="Arial" w:cs="Arial"/>
                <w:b/>
                <w:szCs w:val="24"/>
              </w:rPr>
              <w:t>azards Identified</w:t>
            </w:r>
          </w:p>
        </w:tc>
        <w:tc>
          <w:tcPr>
            <w:tcW w:w="7375" w:type="dxa"/>
            <w:tcBorders>
              <w:top w:val="single" w:sz="4" w:space="0" w:color="auto"/>
            </w:tcBorders>
          </w:tcPr>
          <w:p w14:paraId="789F3178" w14:textId="77777777" w:rsidR="006E4171" w:rsidRPr="003120F5" w:rsidRDefault="006E4171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F737E3" w:rsidRPr="003120F5" w14:paraId="58799377" w14:textId="77777777" w:rsidTr="008B594C">
        <w:trPr>
          <w:trHeight w:val="975"/>
        </w:trPr>
        <w:tc>
          <w:tcPr>
            <w:tcW w:w="2269" w:type="dxa"/>
            <w:vAlign w:val="center"/>
          </w:tcPr>
          <w:p w14:paraId="582F9EFF" w14:textId="77777777" w:rsidR="00F737E3" w:rsidRPr="00E90A1D" w:rsidRDefault="00F737E3" w:rsidP="0020777C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noProof/>
                <w:szCs w:val="24"/>
              </w:rPr>
              <w:t>E</w:t>
            </w:r>
            <w:r w:rsidR="0020777C">
              <w:rPr>
                <w:rFonts w:ascii="Arial" w:hAnsi="Arial" w:cs="Arial"/>
                <w:b/>
                <w:noProof/>
                <w:szCs w:val="24"/>
              </w:rPr>
              <w:t>xisting Control Measures</w:t>
            </w:r>
            <w:r w:rsidRPr="00E90A1D">
              <w:rPr>
                <w:rFonts w:ascii="Arial" w:hAnsi="Arial" w:cs="Arial"/>
                <w:b/>
                <w:noProof/>
                <w:szCs w:val="24"/>
              </w:rPr>
              <w:t xml:space="preserve"> </w:t>
            </w:r>
          </w:p>
        </w:tc>
        <w:tc>
          <w:tcPr>
            <w:tcW w:w="7375" w:type="dxa"/>
          </w:tcPr>
          <w:p w14:paraId="35F37919" w14:textId="77777777" w:rsidR="00AF5CFF" w:rsidRPr="003120F5" w:rsidRDefault="00AF5CFF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F737E3" w:rsidRPr="003120F5" w14:paraId="05009038" w14:textId="77777777" w:rsidTr="008B594C">
        <w:trPr>
          <w:trHeight w:val="1008"/>
        </w:trPr>
        <w:tc>
          <w:tcPr>
            <w:tcW w:w="2269" w:type="dxa"/>
            <w:vAlign w:val="center"/>
          </w:tcPr>
          <w:p w14:paraId="4B1B1ED6" w14:textId="77777777" w:rsidR="00F737E3" w:rsidRPr="00E90A1D" w:rsidRDefault="0020777C" w:rsidP="0020777C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Action Required</w:t>
            </w:r>
          </w:p>
        </w:tc>
        <w:tc>
          <w:tcPr>
            <w:tcW w:w="7375" w:type="dxa"/>
          </w:tcPr>
          <w:p w14:paraId="6A7AD314" w14:textId="77777777" w:rsidR="006A2176" w:rsidRPr="003120F5" w:rsidRDefault="006A2176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</w:tbl>
    <w:p w14:paraId="01A961AE" w14:textId="77777777" w:rsidR="00F737E3" w:rsidRPr="003120F5" w:rsidRDefault="00F737E3">
      <w:pPr>
        <w:rPr>
          <w:rFonts w:cs="Arial"/>
        </w:rPr>
      </w:pPr>
    </w:p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7375"/>
      </w:tblGrid>
      <w:tr w:rsidR="00F737E3" w:rsidRPr="003120F5" w14:paraId="729D2FB8" w14:textId="77777777" w:rsidTr="00E1385D">
        <w:trPr>
          <w:trHeight w:val="720"/>
        </w:trPr>
        <w:tc>
          <w:tcPr>
            <w:tcW w:w="964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5" w:color="000000" w:fill="FFFFFF"/>
            <w:vAlign w:val="center"/>
          </w:tcPr>
          <w:p w14:paraId="5A14FF90" w14:textId="77777777" w:rsidR="00F737E3" w:rsidRPr="003120F5" w:rsidRDefault="00F737E3" w:rsidP="00E1385D">
            <w:pPr>
              <w:pStyle w:val="NormalWeb"/>
              <w:spacing w:before="0" w:after="0"/>
              <w:rPr>
                <w:rFonts w:ascii="Arial" w:hAnsi="Arial" w:cs="Arial"/>
              </w:rPr>
            </w:pPr>
            <w:r w:rsidRPr="003120F5">
              <w:rPr>
                <w:rFonts w:ascii="Arial" w:hAnsi="Arial" w:cs="Arial"/>
                <w:b/>
              </w:rPr>
              <w:t>SOURCES OF FUEL INCLUDING ACTION TAKEN TO REDUCE THE RISK:</w:t>
            </w:r>
            <w:r w:rsidR="00E1385D">
              <w:rPr>
                <w:rFonts w:ascii="Arial" w:hAnsi="Arial" w:cs="Arial"/>
                <w:b/>
              </w:rPr>
              <w:t xml:space="preserve"> </w:t>
            </w:r>
            <w:r w:rsidR="00E1385D" w:rsidRPr="00E1385D">
              <w:rPr>
                <w:rFonts w:ascii="Arial" w:hAnsi="Arial" w:cs="Arial"/>
              </w:rPr>
              <w:t>F</w:t>
            </w:r>
            <w:r w:rsidRPr="003120F5">
              <w:rPr>
                <w:rFonts w:ascii="Arial" w:hAnsi="Arial" w:cs="Arial"/>
              </w:rPr>
              <w:t>lammable liquids, solids &amp; gas.</w:t>
            </w:r>
            <w:r w:rsidR="00B71FB1">
              <w:rPr>
                <w:rFonts w:ascii="Arial" w:hAnsi="Arial" w:cs="Arial"/>
              </w:rPr>
              <w:t xml:space="preserve"> </w:t>
            </w:r>
            <w:r w:rsidRPr="003120F5">
              <w:rPr>
                <w:rFonts w:ascii="Arial" w:hAnsi="Arial" w:cs="Arial"/>
              </w:rPr>
              <w:t xml:space="preserve"> Significance of amounts onsite &amp; controls in place</w:t>
            </w:r>
          </w:p>
        </w:tc>
      </w:tr>
      <w:tr w:rsidR="0020777C" w:rsidRPr="00E90A1D" w14:paraId="6982053B" w14:textId="77777777" w:rsidTr="008B594C">
        <w:trPr>
          <w:trHeight w:val="1025"/>
        </w:trPr>
        <w:tc>
          <w:tcPr>
            <w:tcW w:w="2269" w:type="dxa"/>
            <w:tcBorders>
              <w:top w:val="single" w:sz="4" w:space="0" w:color="auto"/>
            </w:tcBorders>
            <w:vAlign w:val="center"/>
          </w:tcPr>
          <w:p w14:paraId="133CAD8B" w14:textId="77777777" w:rsidR="0020777C" w:rsidRPr="00E90A1D" w:rsidRDefault="0020777C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szCs w:val="24"/>
              </w:rPr>
              <w:t>H</w:t>
            </w:r>
            <w:r>
              <w:rPr>
                <w:rFonts w:ascii="Arial" w:hAnsi="Arial" w:cs="Arial"/>
                <w:b/>
                <w:szCs w:val="24"/>
              </w:rPr>
              <w:t>azards Identified</w:t>
            </w:r>
          </w:p>
        </w:tc>
        <w:tc>
          <w:tcPr>
            <w:tcW w:w="7375" w:type="dxa"/>
            <w:tcBorders>
              <w:top w:val="single" w:sz="4" w:space="0" w:color="auto"/>
            </w:tcBorders>
          </w:tcPr>
          <w:p w14:paraId="19DA5F2D" w14:textId="77777777" w:rsidR="0020777C" w:rsidRPr="00E90A1D" w:rsidRDefault="0020777C" w:rsidP="004F51EC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20777C" w:rsidRPr="00E90A1D" w14:paraId="6D2D7820" w14:textId="77777777" w:rsidTr="008B594C">
        <w:trPr>
          <w:trHeight w:val="975"/>
        </w:trPr>
        <w:tc>
          <w:tcPr>
            <w:tcW w:w="2269" w:type="dxa"/>
            <w:vAlign w:val="center"/>
          </w:tcPr>
          <w:p w14:paraId="3C0F9801" w14:textId="77777777" w:rsidR="0020777C" w:rsidRPr="00E90A1D" w:rsidRDefault="0020777C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noProof/>
                <w:szCs w:val="24"/>
              </w:rPr>
              <w:t>E</w:t>
            </w:r>
            <w:r>
              <w:rPr>
                <w:rFonts w:ascii="Arial" w:hAnsi="Arial" w:cs="Arial"/>
                <w:b/>
                <w:noProof/>
                <w:szCs w:val="24"/>
              </w:rPr>
              <w:t>xisting Control Measures</w:t>
            </w:r>
            <w:r w:rsidRPr="00E90A1D">
              <w:rPr>
                <w:rFonts w:ascii="Arial" w:hAnsi="Arial" w:cs="Arial"/>
                <w:b/>
                <w:noProof/>
                <w:szCs w:val="24"/>
              </w:rPr>
              <w:t xml:space="preserve"> </w:t>
            </w:r>
          </w:p>
        </w:tc>
        <w:tc>
          <w:tcPr>
            <w:tcW w:w="7375" w:type="dxa"/>
          </w:tcPr>
          <w:p w14:paraId="3D472399" w14:textId="77777777" w:rsidR="0020777C" w:rsidRPr="00E90A1D" w:rsidRDefault="0020777C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20777C" w:rsidRPr="00E90A1D" w14:paraId="30D4826B" w14:textId="77777777" w:rsidTr="008B594C">
        <w:trPr>
          <w:trHeight w:val="1008"/>
        </w:trPr>
        <w:tc>
          <w:tcPr>
            <w:tcW w:w="2269" w:type="dxa"/>
            <w:vAlign w:val="center"/>
          </w:tcPr>
          <w:p w14:paraId="046651C6" w14:textId="77777777" w:rsidR="0020777C" w:rsidRPr="00E90A1D" w:rsidRDefault="0020777C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Action Required</w:t>
            </w:r>
          </w:p>
        </w:tc>
        <w:tc>
          <w:tcPr>
            <w:tcW w:w="7375" w:type="dxa"/>
          </w:tcPr>
          <w:p w14:paraId="645BCD01" w14:textId="77777777" w:rsidR="0020777C" w:rsidRPr="00E90A1D" w:rsidRDefault="0020777C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</w:tbl>
    <w:p w14:paraId="639C21A7" w14:textId="77777777" w:rsidR="00F737E3" w:rsidRPr="00E90A1D" w:rsidRDefault="00F737E3">
      <w:pPr>
        <w:rPr>
          <w:rFonts w:cs="Arial"/>
          <w:szCs w:val="24"/>
        </w:rPr>
      </w:pPr>
    </w:p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7375"/>
      </w:tblGrid>
      <w:tr w:rsidR="00F737E3" w:rsidRPr="003120F5" w14:paraId="348AC28F" w14:textId="77777777" w:rsidTr="00E1385D">
        <w:trPr>
          <w:trHeight w:val="1152"/>
        </w:trPr>
        <w:tc>
          <w:tcPr>
            <w:tcW w:w="9644" w:type="dxa"/>
            <w:gridSpan w:val="2"/>
            <w:shd w:val="pct15" w:color="000000" w:fill="FFFFFF"/>
            <w:vAlign w:val="center"/>
          </w:tcPr>
          <w:p w14:paraId="77C3FB40" w14:textId="77777777" w:rsidR="00F737E3" w:rsidRPr="003120F5" w:rsidRDefault="00F737E3" w:rsidP="00B71FB1">
            <w:pPr>
              <w:pStyle w:val="Heading3"/>
              <w:jc w:val="left"/>
              <w:rPr>
                <w:rFonts w:cs="Arial"/>
              </w:rPr>
            </w:pPr>
            <w:r w:rsidRPr="003120F5">
              <w:rPr>
                <w:rFonts w:cs="Arial"/>
                <w:u w:val="none"/>
              </w:rPr>
              <w:t>DETAILS OF ANY HAZARDOUS SUBSTANCES PRESENT:</w:t>
            </w:r>
            <w:r w:rsidR="00E1385D">
              <w:rPr>
                <w:rFonts w:cs="Arial"/>
                <w:u w:val="none"/>
              </w:rPr>
              <w:t xml:space="preserve">  </w:t>
            </w:r>
            <w:r w:rsidRPr="00E1385D">
              <w:rPr>
                <w:rFonts w:cs="Arial"/>
                <w:b w:val="0"/>
                <w:u w:val="none"/>
              </w:rPr>
              <w:t>Oxidising agents, chemical reaction, cleaning materials, storage of bulk items etc</w:t>
            </w:r>
            <w:r w:rsidR="00B71FB1">
              <w:rPr>
                <w:rFonts w:cs="Arial"/>
                <w:b w:val="0"/>
                <w:u w:val="none"/>
              </w:rPr>
              <w:t>.</w:t>
            </w:r>
            <w:r w:rsidR="00E1385D">
              <w:rPr>
                <w:rFonts w:cs="Arial"/>
                <w:b w:val="0"/>
                <w:u w:val="none"/>
              </w:rPr>
              <w:t xml:space="preserve"> a</w:t>
            </w:r>
            <w:r w:rsidRPr="00E1385D">
              <w:rPr>
                <w:rFonts w:cs="Arial"/>
                <w:b w:val="0"/>
                <w:u w:val="none"/>
              </w:rPr>
              <w:t>re staff informed of the hazards from dangerous substances</w:t>
            </w:r>
          </w:p>
        </w:tc>
      </w:tr>
      <w:tr w:rsidR="0020777C" w:rsidRPr="003120F5" w14:paraId="0C4FDB37" w14:textId="77777777" w:rsidTr="00141B49">
        <w:trPr>
          <w:trHeight w:val="1022"/>
        </w:trPr>
        <w:tc>
          <w:tcPr>
            <w:tcW w:w="2269" w:type="dxa"/>
            <w:vAlign w:val="center"/>
          </w:tcPr>
          <w:p w14:paraId="4A56A89D" w14:textId="77777777" w:rsidR="0020777C" w:rsidRPr="00E90A1D" w:rsidRDefault="0020777C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szCs w:val="24"/>
              </w:rPr>
              <w:t>H</w:t>
            </w:r>
            <w:r>
              <w:rPr>
                <w:rFonts w:ascii="Arial" w:hAnsi="Arial" w:cs="Arial"/>
                <w:b/>
                <w:szCs w:val="24"/>
              </w:rPr>
              <w:t>azards Identified</w:t>
            </w:r>
          </w:p>
        </w:tc>
        <w:tc>
          <w:tcPr>
            <w:tcW w:w="7375" w:type="dxa"/>
          </w:tcPr>
          <w:p w14:paraId="798F5F81" w14:textId="77777777" w:rsidR="0020777C" w:rsidRPr="003120F5" w:rsidRDefault="0020777C" w:rsidP="004F51EC">
            <w:pPr>
              <w:rPr>
                <w:rFonts w:cs="Arial"/>
                <w:szCs w:val="24"/>
              </w:rPr>
            </w:pPr>
          </w:p>
        </w:tc>
      </w:tr>
      <w:tr w:rsidR="0020777C" w:rsidRPr="003120F5" w14:paraId="4F584E57" w14:textId="77777777" w:rsidTr="00141B49">
        <w:trPr>
          <w:trHeight w:val="1022"/>
        </w:trPr>
        <w:tc>
          <w:tcPr>
            <w:tcW w:w="2269" w:type="dxa"/>
            <w:vAlign w:val="center"/>
          </w:tcPr>
          <w:p w14:paraId="6E99907D" w14:textId="77777777" w:rsidR="0020777C" w:rsidRPr="00E90A1D" w:rsidRDefault="0020777C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noProof/>
                <w:szCs w:val="24"/>
              </w:rPr>
              <w:t>E</w:t>
            </w:r>
            <w:r>
              <w:rPr>
                <w:rFonts w:ascii="Arial" w:hAnsi="Arial" w:cs="Arial"/>
                <w:b/>
                <w:noProof/>
                <w:szCs w:val="24"/>
              </w:rPr>
              <w:t>xisting Control Measures</w:t>
            </w:r>
            <w:r w:rsidRPr="00E90A1D">
              <w:rPr>
                <w:rFonts w:ascii="Arial" w:hAnsi="Arial" w:cs="Arial"/>
                <w:b/>
                <w:noProof/>
                <w:szCs w:val="24"/>
              </w:rPr>
              <w:t xml:space="preserve"> </w:t>
            </w:r>
          </w:p>
        </w:tc>
        <w:tc>
          <w:tcPr>
            <w:tcW w:w="7375" w:type="dxa"/>
          </w:tcPr>
          <w:p w14:paraId="1448FE81" w14:textId="77777777" w:rsidR="0020777C" w:rsidRPr="003120F5" w:rsidRDefault="0020777C">
            <w:pPr>
              <w:rPr>
                <w:rFonts w:cs="Arial"/>
                <w:szCs w:val="24"/>
              </w:rPr>
            </w:pPr>
          </w:p>
        </w:tc>
      </w:tr>
      <w:tr w:rsidR="0020777C" w:rsidRPr="003120F5" w14:paraId="05CFBB4E" w14:textId="77777777" w:rsidTr="00141B49">
        <w:trPr>
          <w:trHeight w:val="1008"/>
        </w:trPr>
        <w:tc>
          <w:tcPr>
            <w:tcW w:w="2269" w:type="dxa"/>
            <w:vAlign w:val="center"/>
          </w:tcPr>
          <w:p w14:paraId="09C23148" w14:textId="77777777" w:rsidR="0020777C" w:rsidRPr="00E90A1D" w:rsidRDefault="0020777C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Action Required</w:t>
            </w:r>
          </w:p>
        </w:tc>
        <w:tc>
          <w:tcPr>
            <w:tcW w:w="7375" w:type="dxa"/>
          </w:tcPr>
          <w:p w14:paraId="79E94A2E" w14:textId="77777777" w:rsidR="0020777C" w:rsidRPr="003120F5" w:rsidRDefault="0020777C">
            <w:pPr>
              <w:rPr>
                <w:rFonts w:cs="Arial"/>
                <w:szCs w:val="24"/>
              </w:rPr>
            </w:pPr>
          </w:p>
        </w:tc>
      </w:tr>
    </w:tbl>
    <w:p w14:paraId="0D5144BB" w14:textId="77777777" w:rsidR="00F737E3" w:rsidRPr="003120F5" w:rsidRDefault="00F737E3">
      <w:pPr>
        <w:rPr>
          <w:rFonts w:cs="Arial"/>
        </w:rPr>
      </w:pPr>
      <w:r w:rsidRPr="003120F5">
        <w:rPr>
          <w:rFonts w:cs="Arial"/>
        </w:rPr>
        <w:br w:type="page"/>
      </w:r>
    </w:p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7375"/>
      </w:tblGrid>
      <w:tr w:rsidR="00F737E3" w:rsidRPr="003120F5" w14:paraId="324C5EBE" w14:textId="77777777" w:rsidTr="004E3877">
        <w:trPr>
          <w:trHeight w:val="1008"/>
        </w:trPr>
        <w:tc>
          <w:tcPr>
            <w:tcW w:w="964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5" w:color="000000" w:fill="FFFFFF"/>
            <w:vAlign w:val="center"/>
          </w:tcPr>
          <w:p w14:paraId="01C65F8D" w14:textId="77777777" w:rsidR="00F737E3" w:rsidRPr="003120F5" w:rsidRDefault="00F737E3" w:rsidP="004E3877">
            <w:pPr>
              <w:pStyle w:val="BodyText"/>
              <w:rPr>
                <w:rFonts w:cs="Arial"/>
              </w:rPr>
            </w:pPr>
            <w:r w:rsidRPr="003120F5">
              <w:rPr>
                <w:rFonts w:cs="Arial"/>
              </w:rPr>
              <w:lastRenderedPageBreak/>
              <w:t>HAZARDS FROM WORK PROCESSES - DETAILS INCLUDING ACTION TAKEN TO REDUCE THE RISK:</w:t>
            </w:r>
            <w:r w:rsidR="004E3877">
              <w:rPr>
                <w:rFonts w:cs="Arial"/>
              </w:rPr>
              <w:t xml:space="preserve">  </w:t>
            </w:r>
            <w:r w:rsidRPr="004E3877">
              <w:rPr>
                <w:rFonts w:cs="Arial"/>
                <w:b w:val="0"/>
              </w:rPr>
              <w:t>Welding, grinding, packaging mat</w:t>
            </w:r>
            <w:r w:rsidR="00B71FB1">
              <w:rPr>
                <w:rFonts w:cs="Arial"/>
                <w:b w:val="0"/>
              </w:rPr>
              <w:t>erials, fuel dispensing, including</w:t>
            </w:r>
            <w:r w:rsidRPr="004E3877">
              <w:rPr>
                <w:rFonts w:cs="Arial"/>
                <w:b w:val="0"/>
              </w:rPr>
              <w:t xml:space="preserve"> abnormal operations</w:t>
            </w:r>
          </w:p>
        </w:tc>
      </w:tr>
      <w:tr w:rsidR="0020777C" w:rsidRPr="003120F5" w14:paraId="5C2FB574" w14:textId="77777777" w:rsidTr="008B594C">
        <w:trPr>
          <w:trHeight w:val="1008"/>
        </w:trPr>
        <w:tc>
          <w:tcPr>
            <w:tcW w:w="2269" w:type="dxa"/>
            <w:tcBorders>
              <w:top w:val="single" w:sz="4" w:space="0" w:color="auto"/>
            </w:tcBorders>
            <w:vAlign w:val="center"/>
          </w:tcPr>
          <w:p w14:paraId="36DB738C" w14:textId="77777777" w:rsidR="0020777C" w:rsidRPr="00E90A1D" w:rsidRDefault="0020777C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szCs w:val="24"/>
              </w:rPr>
              <w:t>H</w:t>
            </w:r>
            <w:r>
              <w:rPr>
                <w:rFonts w:ascii="Arial" w:hAnsi="Arial" w:cs="Arial"/>
                <w:b/>
                <w:szCs w:val="24"/>
              </w:rPr>
              <w:t>azards Identified</w:t>
            </w:r>
          </w:p>
        </w:tc>
        <w:tc>
          <w:tcPr>
            <w:tcW w:w="7375" w:type="dxa"/>
            <w:tcBorders>
              <w:top w:val="single" w:sz="4" w:space="0" w:color="auto"/>
            </w:tcBorders>
          </w:tcPr>
          <w:p w14:paraId="1BEC8825" w14:textId="77777777" w:rsidR="0020777C" w:rsidRPr="003120F5" w:rsidRDefault="0020777C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20777C" w:rsidRPr="003120F5" w14:paraId="7508DD86" w14:textId="77777777" w:rsidTr="008B594C">
        <w:trPr>
          <w:trHeight w:val="1008"/>
        </w:trPr>
        <w:tc>
          <w:tcPr>
            <w:tcW w:w="2269" w:type="dxa"/>
            <w:vAlign w:val="center"/>
          </w:tcPr>
          <w:p w14:paraId="2D50FDF5" w14:textId="77777777" w:rsidR="0020777C" w:rsidRPr="00E90A1D" w:rsidRDefault="0020777C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noProof/>
                <w:szCs w:val="24"/>
              </w:rPr>
              <w:t>E</w:t>
            </w:r>
            <w:r>
              <w:rPr>
                <w:rFonts w:ascii="Arial" w:hAnsi="Arial" w:cs="Arial"/>
                <w:b/>
                <w:noProof/>
                <w:szCs w:val="24"/>
              </w:rPr>
              <w:t>xisting Control Measures</w:t>
            </w:r>
            <w:r w:rsidRPr="00E90A1D">
              <w:rPr>
                <w:rFonts w:ascii="Arial" w:hAnsi="Arial" w:cs="Arial"/>
                <w:b/>
                <w:noProof/>
                <w:szCs w:val="24"/>
              </w:rPr>
              <w:t xml:space="preserve"> </w:t>
            </w:r>
          </w:p>
        </w:tc>
        <w:tc>
          <w:tcPr>
            <w:tcW w:w="7375" w:type="dxa"/>
          </w:tcPr>
          <w:p w14:paraId="172B592D" w14:textId="77777777" w:rsidR="0020777C" w:rsidRPr="003120F5" w:rsidRDefault="0020777C" w:rsidP="004F51EC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20777C" w:rsidRPr="003120F5" w14:paraId="25ECC31B" w14:textId="77777777" w:rsidTr="008B594C">
        <w:trPr>
          <w:trHeight w:val="1008"/>
        </w:trPr>
        <w:tc>
          <w:tcPr>
            <w:tcW w:w="2269" w:type="dxa"/>
            <w:vAlign w:val="center"/>
          </w:tcPr>
          <w:p w14:paraId="70275723" w14:textId="77777777" w:rsidR="0020777C" w:rsidRPr="00E90A1D" w:rsidRDefault="0020777C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Action Required</w:t>
            </w:r>
          </w:p>
        </w:tc>
        <w:tc>
          <w:tcPr>
            <w:tcW w:w="7375" w:type="dxa"/>
          </w:tcPr>
          <w:p w14:paraId="3046C47D" w14:textId="77777777" w:rsidR="0020777C" w:rsidRPr="003120F5" w:rsidRDefault="0020777C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</w:tbl>
    <w:p w14:paraId="0705B888" w14:textId="77777777" w:rsidR="00F737E3" w:rsidRPr="003120F5" w:rsidRDefault="00F737E3">
      <w:pPr>
        <w:rPr>
          <w:rFonts w:cs="Arial"/>
        </w:rPr>
      </w:pPr>
    </w:p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7375"/>
      </w:tblGrid>
      <w:tr w:rsidR="00F737E3" w:rsidRPr="003120F5" w14:paraId="62557939" w14:textId="77777777" w:rsidTr="004E3877">
        <w:trPr>
          <w:trHeight w:val="864"/>
        </w:trPr>
        <w:tc>
          <w:tcPr>
            <w:tcW w:w="964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5" w:color="000000" w:fill="FFFFFF"/>
            <w:vAlign w:val="center"/>
          </w:tcPr>
          <w:p w14:paraId="0184E518" w14:textId="77777777" w:rsidR="00F737E3" w:rsidRPr="003120F5" w:rsidRDefault="00F737E3" w:rsidP="00B71FB1">
            <w:pPr>
              <w:pStyle w:val="NormalWeb"/>
              <w:spacing w:before="0" w:after="0"/>
              <w:rPr>
                <w:rFonts w:ascii="Arial" w:hAnsi="Arial" w:cs="Arial"/>
                <w:bCs/>
              </w:rPr>
            </w:pPr>
            <w:r w:rsidRPr="003120F5">
              <w:rPr>
                <w:rFonts w:ascii="Arial" w:hAnsi="Arial" w:cs="Arial"/>
                <w:b/>
              </w:rPr>
              <w:t>STRUCTURAL HAZARDS:</w:t>
            </w:r>
            <w:r w:rsidR="00B71FB1">
              <w:rPr>
                <w:rFonts w:ascii="Arial" w:hAnsi="Arial" w:cs="Arial"/>
                <w:b/>
              </w:rPr>
              <w:t xml:space="preserve">  </w:t>
            </w:r>
            <w:r w:rsidRPr="003120F5">
              <w:rPr>
                <w:rFonts w:ascii="Arial" w:hAnsi="Arial" w:cs="Arial"/>
                <w:bCs/>
              </w:rPr>
              <w:t xml:space="preserve">Wooden roofs. Building collapse. </w:t>
            </w:r>
            <w:r w:rsidR="00B71FB1">
              <w:rPr>
                <w:rFonts w:ascii="Arial" w:hAnsi="Arial" w:cs="Arial"/>
                <w:bCs/>
              </w:rPr>
              <w:t xml:space="preserve"> </w:t>
            </w:r>
            <w:r w:rsidRPr="003120F5">
              <w:rPr>
                <w:rFonts w:ascii="Arial" w:hAnsi="Arial" w:cs="Arial"/>
                <w:bCs/>
              </w:rPr>
              <w:t>Danger to occupants and firefighters</w:t>
            </w:r>
          </w:p>
        </w:tc>
      </w:tr>
      <w:tr w:rsidR="0020777C" w:rsidRPr="003120F5" w14:paraId="66C8EF0B" w14:textId="77777777" w:rsidTr="008B594C">
        <w:trPr>
          <w:trHeight w:val="1008"/>
        </w:trPr>
        <w:tc>
          <w:tcPr>
            <w:tcW w:w="2269" w:type="dxa"/>
            <w:tcBorders>
              <w:top w:val="single" w:sz="4" w:space="0" w:color="auto"/>
            </w:tcBorders>
            <w:vAlign w:val="center"/>
          </w:tcPr>
          <w:p w14:paraId="04185FB2" w14:textId="77777777" w:rsidR="0020777C" w:rsidRPr="00E90A1D" w:rsidRDefault="0020777C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szCs w:val="24"/>
              </w:rPr>
              <w:t>H</w:t>
            </w:r>
            <w:r>
              <w:rPr>
                <w:rFonts w:ascii="Arial" w:hAnsi="Arial" w:cs="Arial"/>
                <w:b/>
                <w:szCs w:val="24"/>
              </w:rPr>
              <w:t>azards Identified</w:t>
            </w:r>
          </w:p>
        </w:tc>
        <w:tc>
          <w:tcPr>
            <w:tcW w:w="7375" w:type="dxa"/>
            <w:tcBorders>
              <w:top w:val="single" w:sz="4" w:space="0" w:color="auto"/>
            </w:tcBorders>
          </w:tcPr>
          <w:p w14:paraId="361BE264" w14:textId="77777777" w:rsidR="0020777C" w:rsidRPr="003120F5" w:rsidRDefault="0020777C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20777C" w:rsidRPr="003120F5" w14:paraId="19B3D167" w14:textId="77777777" w:rsidTr="008B594C">
        <w:trPr>
          <w:trHeight w:val="1008"/>
        </w:trPr>
        <w:tc>
          <w:tcPr>
            <w:tcW w:w="2269" w:type="dxa"/>
            <w:vAlign w:val="center"/>
          </w:tcPr>
          <w:p w14:paraId="4587553C" w14:textId="77777777" w:rsidR="0020777C" w:rsidRPr="00E90A1D" w:rsidRDefault="0020777C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noProof/>
                <w:szCs w:val="24"/>
              </w:rPr>
              <w:t>E</w:t>
            </w:r>
            <w:r>
              <w:rPr>
                <w:rFonts w:ascii="Arial" w:hAnsi="Arial" w:cs="Arial"/>
                <w:b/>
                <w:noProof/>
                <w:szCs w:val="24"/>
              </w:rPr>
              <w:t>xisting Control Measures</w:t>
            </w:r>
            <w:r w:rsidRPr="00E90A1D">
              <w:rPr>
                <w:rFonts w:ascii="Arial" w:hAnsi="Arial" w:cs="Arial"/>
                <w:b/>
                <w:noProof/>
                <w:szCs w:val="24"/>
              </w:rPr>
              <w:t xml:space="preserve"> </w:t>
            </w:r>
          </w:p>
        </w:tc>
        <w:tc>
          <w:tcPr>
            <w:tcW w:w="7375" w:type="dxa"/>
          </w:tcPr>
          <w:p w14:paraId="73DDA946" w14:textId="77777777" w:rsidR="0020777C" w:rsidRPr="003120F5" w:rsidRDefault="0020777C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20777C" w:rsidRPr="003120F5" w14:paraId="3AFB9405" w14:textId="77777777" w:rsidTr="008B594C">
        <w:trPr>
          <w:trHeight w:val="1008"/>
        </w:trPr>
        <w:tc>
          <w:tcPr>
            <w:tcW w:w="2269" w:type="dxa"/>
            <w:vAlign w:val="center"/>
          </w:tcPr>
          <w:p w14:paraId="22751058" w14:textId="77777777" w:rsidR="0020777C" w:rsidRPr="00E90A1D" w:rsidRDefault="0020777C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Action Required</w:t>
            </w:r>
          </w:p>
        </w:tc>
        <w:tc>
          <w:tcPr>
            <w:tcW w:w="7375" w:type="dxa"/>
          </w:tcPr>
          <w:p w14:paraId="0000D517" w14:textId="77777777" w:rsidR="0020777C" w:rsidRPr="003120F5" w:rsidRDefault="0020777C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</w:tbl>
    <w:p w14:paraId="606A544A" w14:textId="77777777" w:rsidR="00F737E3" w:rsidRDefault="00E90A1D" w:rsidP="00E90A1D">
      <w:pPr>
        <w:pStyle w:val="Heading2"/>
        <w:rPr>
          <w:rFonts w:cs="Arial"/>
        </w:rPr>
      </w:pPr>
      <w:bookmarkStart w:id="8" w:name="_Toc101171755"/>
      <w:bookmarkStart w:id="9" w:name="_Toc150851995"/>
      <w:r>
        <w:rPr>
          <w:rFonts w:cs="Arial"/>
        </w:rPr>
        <w:t>3.</w:t>
      </w:r>
      <w:r>
        <w:rPr>
          <w:rFonts w:cs="Arial"/>
        </w:rPr>
        <w:tab/>
      </w:r>
      <w:r w:rsidR="00F737E3" w:rsidRPr="003120F5">
        <w:rPr>
          <w:rFonts w:cs="Arial"/>
        </w:rPr>
        <w:t>HISTORY</w:t>
      </w:r>
      <w:bookmarkEnd w:id="8"/>
      <w:bookmarkEnd w:id="9"/>
    </w:p>
    <w:p w14:paraId="6A3085A7" w14:textId="77777777" w:rsidR="00E90A1D" w:rsidRPr="00E90A1D" w:rsidRDefault="00E90A1D" w:rsidP="00E90A1D"/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7375"/>
      </w:tblGrid>
      <w:tr w:rsidR="00F737E3" w:rsidRPr="003120F5" w14:paraId="093D426C" w14:textId="77777777" w:rsidTr="004E3877">
        <w:trPr>
          <w:trHeight w:val="870"/>
        </w:trPr>
        <w:tc>
          <w:tcPr>
            <w:tcW w:w="9644" w:type="dxa"/>
            <w:gridSpan w:val="2"/>
            <w:shd w:val="pct15" w:color="000000" w:fill="FFFFFF"/>
            <w:vAlign w:val="center"/>
          </w:tcPr>
          <w:p w14:paraId="628451A6" w14:textId="77777777" w:rsidR="00F737E3" w:rsidRPr="003120F5" w:rsidRDefault="00F737E3" w:rsidP="004E3877">
            <w:pPr>
              <w:pStyle w:val="BodyText"/>
              <w:rPr>
                <w:rFonts w:cs="Arial"/>
                <w:b w:val="0"/>
                <w:bCs/>
              </w:rPr>
            </w:pPr>
            <w:r w:rsidRPr="003120F5">
              <w:rPr>
                <w:rFonts w:cs="Arial"/>
              </w:rPr>
              <w:t>HISTORY OF ANY PREVIOUS FIRES AFFECTING THE PREMISES:</w:t>
            </w:r>
            <w:r w:rsidR="004E3877">
              <w:rPr>
                <w:rFonts w:cs="Arial"/>
              </w:rPr>
              <w:t xml:space="preserve">  </w:t>
            </w:r>
            <w:r w:rsidRPr="003120F5">
              <w:rPr>
                <w:rFonts w:cs="Arial"/>
                <w:b w:val="0"/>
                <w:bCs/>
              </w:rPr>
              <w:t>Under</w:t>
            </w:r>
            <w:r w:rsidR="004E3877">
              <w:rPr>
                <w:rFonts w:cs="Arial"/>
                <w:b w:val="0"/>
                <w:bCs/>
              </w:rPr>
              <w:t xml:space="preserve"> </w:t>
            </w:r>
            <w:r w:rsidRPr="003120F5">
              <w:rPr>
                <w:rFonts w:cs="Arial"/>
                <w:b w:val="0"/>
                <w:bCs/>
              </w:rPr>
              <w:t>current activities and ownership – include neighbouring fire hazards</w:t>
            </w:r>
          </w:p>
        </w:tc>
      </w:tr>
      <w:tr w:rsidR="00F737E3" w:rsidRPr="003120F5" w14:paraId="7AF4F120" w14:textId="77777777" w:rsidTr="008B594C">
        <w:trPr>
          <w:trHeight w:val="1008"/>
        </w:trPr>
        <w:tc>
          <w:tcPr>
            <w:tcW w:w="2269" w:type="dxa"/>
            <w:vAlign w:val="center"/>
          </w:tcPr>
          <w:p w14:paraId="0E29D90B" w14:textId="77777777" w:rsidR="00F737E3" w:rsidRPr="00E90A1D" w:rsidRDefault="00F737E3" w:rsidP="00B71FB1">
            <w:pPr>
              <w:pStyle w:val="Heading5"/>
              <w:rPr>
                <w:rFonts w:cs="Arial"/>
                <w:szCs w:val="24"/>
              </w:rPr>
            </w:pPr>
            <w:r w:rsidRPr="00E90A1D">
              <w:rPr>
                <w:rFonts w:cs="Arial"/>
                <w:sz w:val="24"/>
                <w:szCs w:val="24"/>
              </w:rPr>
              <w:t>D</w:t>
            </w:r>
            <w:r w:rsidR="0020777C">
              <w:rPr>
                <w:rFonts w:cs="Arial"/>
                <w:sz w:val="24"/>
                <w:szCs w:val="24"/>
              </w:rPr>
              <w:t>etails</w:t>
            </w:r>
          </w:p>
        </w:tc>
        <w:tc>
          <w:tcPr>
            <w:tcW w:w="7375" w:type="dxa"/>
          </w:tcPr>
          <w:p w14:paraId="76782A1F" w14:textId="77777777" w:rsidR="00747F5E" w:rsidRPr="003120F5" w:rsidRDefault="00747F5E">
            <w:pPr>
              <w:rPr>
                <w:rFonts w:cs="Arial"/>
                <w:szCs w:val="24"/>
              </w:rPr>
            </w:pPr>
          </w:p>
        </w:tc>
      </w:tr>
      <w:tr w:rsidR="0020777C" w:rsidRPr="003120F5" w14:paraId="165702F4" w14:textId="77777777" w:rsidTr="008B594C">
        <w:trPr>
          <w:trHeight w:val="1008"/>
        </w:trPr>
        <w:tc>
          <w:tcPr>
            <w:tcW w:w="2269" w:type="dxa"/>
            <w:vAlign w:val="center"/>
          </w:tcPr>
          <w:p w14:paraId="21D36139" w14:textId="77777777" w:rsidR="0020777C" w:rsidRPr="00E90A1D" w:rsidRDefault="0020777C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Action Required</w:t>
            </w:r>
          </w:p>
        </w:tc>
        <w:tc>
          <w:tcPr>
            <w:tcW w:w="7375" w:type="dxa"/>
          </w:tcPr>
          <w:p w14:paraId="45458047" w14:textId="77777777" w:rsidR="0020777C" w:rsidRPr="003120F5" w:rsidRDefault="0020777C">
            <w:pPr>
              <w:rPr>
                <w:rFonts w:cs="Arial"/>
                <w:szCs w:val="24"/>
              </w:rPr>
            </w:pPr>
          </w:p>
        </w:tc>
      </w:tr>
    </w:tbl>
    <w:p w14:paraId="23191858" w14:textId="77777777" w:rsidR="00F737E3" w:rsidRDefault="00F737E3" w:rsidP="00E90A1D">
      <w:pPr>
        <w:pStyle w:val="Heading2"/>
        <w:rPr>
          <w:rFonts w:cs="Arial"/>
        </w:rPr>
      </w:pPr>
      <w:r w:rsidRPr="003120F5">
        <w:rPr>
          <w:rFonts w:cs="Arial"/>
        </w:rPr>
        <w:br w:type="page"/>
      </w:r>
      <w:bookmarkStart w:id="10" w:name="_Toc101171756"/>
      <w:bookmarkStart w:id="11" w:name="_Toc150851996"/>
      <w:r w:rsidR="00E90A1D">
        <w:rPr>
          <w:rFonts w:cs="Arial"/>
        </w:rPr>
        <w:lastRenderedPageBreak/>
        <w:t>4.</w:t>
      </w:r>
      <w:r w:rsidR="00E90A1D">
        <w:rPr>
          <w:rFonts w:cs="Arial"/>
        </w:rPr>
        <w:tab/>
      </w:r>
      <w:r w:rsidRPr="003120F5">
        <w:rPr>
          <w:rFonts w:cs="Arial"/>
        </w:rPr>
        <w:t>MITIGATING THE EFFECTS OF FIRE</w:t>
      </w:r>
      <w:bookmarkEnd w:id="10"/>
      <w:bookmarkEnd w:id="11"/>
    </w:p>
    <w:p w14:paraId="14C7A94F" w14:textId="77777777" w:rsidR="00E90A1D" w:rsidRPr="00E90A1D" w:rsidRDefault="00E90A1D" w:rsidP="00E90A1D"/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7375"/>
      </w:tblGrid>
      <w:tr w:rsidR="00F737E3" w:rsidRPr="003120F5" w14:paraId="69414927" w14:textId="77777777" w:rsidTr="004E3877">
        <w:trPr>
          <w:trHeight w:val="1008"/>
        </w:trPr>
        <w:tc>
          <w:tcPr>
            <w:tcW w:w="964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5" w:color="000000" w:fill="FFFFFF"/>
            <w:vAlign w:val="center"/>
          </w:tcPr>
          <w:p w14:paraId="4AB6FE29" w14:textId="77777777" w:rsidR="00F737E3" w:rsidRPr="003120F5" w:rsidRDefault="00F737E3" w:rsidP="004E3877">
            <w:pPr>
              <w:pStyle w:val="NormalWeb"/>
              <w:spacing w:before="0" w:after="0"/>
              <w:rPr>
                <w:rFonts w:ascii="Arial" w:hAnsi="Arial" w:cs="Arial"/>
              </w:rPr>
            </w:pPr>
            <w:r w:rsidRPr="003120F5">
              <w:rPr>
                <w:rFonts w:ascii="Arial" w:hAnsi="Arial" w:cs="Arial"/>
                <w:b/>
              </w:rPr>
              <w:t>MEANS OF FIGHTING FIRE</w:t>
            </w:r>
            <w:r w:rsidRPr="004E3877">
              <w:rPr>
                <w:rFonts w:ascii="Arial" w:hAnsi="Arial" w:cs="Arial"/>
              </w:rPr>
              <w:t>:</w:t>
            </w:r>
            <w:r w:rsidR="004E3877" w:rsidRPr="004E3877">
              <w:rPr>
                <w:rFonts w:ascii="Arial" w:hAnsi="Arial" w:cs="Arial"/>
              </w:rPr>
              <w:t xml:space="preserve">  A</w:t>
            </w:r>
            <w:r w:rsidRPr="004E3877">
              <w:rPr>
                <w:rFonts w:ascii="Arial" w:hAnsi="Arial" w:cs="Arial"/>
                <w:szCs w:val="22"/>
              </w:rPr>
              <w:t>re</w:t>
            </w:r>
            <w:r w:rsidRPr="003120F5">
              <w:rPr>
                <w:rFonts w:ascii="Arial" w:hAnsi="Arial" w:cs="Arial"/>
                <w:szCs w:val="22"/>
              </w:rPr>
              <w:t xml:space="preserve"> there enough serviced extinguishers of the right type, clearly visible at marked locations close to fire hazards or exit routes? Are there anti tamper seals or controls.</w:t>
            </w:r>
          </w:p>
        </w:tc>
      </w:tr>
      <w:tr w:rsidR="00F737E3" w:rsidRPr="003120F5" w14:paraId="1BB0EF3D" w14:textId="77777777" w:rsidTr="008B594C">
        <w:trPr>
          <w:trHeight w:val="1025"/>
        </w:trPr>
        <w:tc>
          <w:tcPr>
            <w:tcW w:w="2269" w:type="dxa"/>
            <w:tcBorders>
              <w:top w:val="single" w:sz="4" w:space="0" w:color="auto"/>
            </w:tcBorders>
            <w:vAlign w:val="center"/>
          </w:tcPr>
          <w:p w14:paraId="08A04A58" w14:textId="77777777" w:rsidR="00F737E3" w:rsidRPr="00E90A1D" w:rsidRDefault="00F737E3" w:rsidP="0020777C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 w:rsidRPr="00E90A1D">
              <w:rPr>
                <w:rFonts w:ascii="Arial" w:hAnsi="Arial" w:cs="Arial"/>
                <w:b/>
                <w:color w:val="000000"/>
                <w:szCs w:val="24"/>
              </w:rPr>
              <w:t>D</w:t>
            </w:r>
            <w:r w:rsidR="0020777C">
              <w:rPr>
                <w:rFonts w:ascii="Arial" w:hAnsi="Arial" w:cs="Arial"/>
                <w:b/>
                <w:color w:val="000000"/>
                <w:szCs w:val="24"/>
              </w:rPr>
              <w:t>etails</w:t>
            </w:r>
            <w:r w:rsidRPr="00E90A1D">
              <w:rPr>
                <w:rFonts w:ascii="Arial" w:hAnsi="Arial" w:cs="Arial"/>
                <w:b/>
                <w:color w:val="000000"/>
                <w:szCs w:val="24"/>
              </w:rPr>
              <w:t xml:space="preserve"> </w:t>
            </w:r>
          </w:p>
        </w:tc>
        <w:tc>
          <w:tcPr>
            <w:tcW w:w="7375" w:type="dxa"/>
            <w:tcBorders>
              <w:top w:val="single" w:sz="4" w:space="0" w:color="auto"/>
            </w:tcBorders>
          </w:tcPr>
          <w:p w14:paraId="0850B809" w14:textId="77777777" w:rsidR="00747F5E" w:rsidRPr="003120F5" w:rsidRDefault="00747F5E" w:rsidP="004F51EC">
            <w:pPr>
              <w:pStyle w:val="NormalWeb"/>
              <w:spacing w:before="0" w:after="0"/>
              <w:rPr>
                <w:rFonts w:ascii="Arial" w:hAnsi="Arial" w:cs="Arial"/>
                <w:sz w:val="20"/>
              </w:rPr>
            </w:pPr>
          </w:p>
        </w:tc>
      </w:tr>
      <w:tr w:rsidR="00F737E3" w:rsidRPr="003120F5" w14:paraId="5E7FC7CB" w14:textId="77777777" w:rsidTr="008B594C">
        <w:trPr>
          <w:trHeight w:val="975"/>
        </w:trPr>
        <w:tc>
          <w:tcPr>
            <w:tcW w:w="2269" w:type="dxa"/>
            <w:vAlign w:val="center"/>
          </w:tcPr>
          <w:p w14:paraId="6DD6B2F3" w14:textId="77777777" w:rsidR="00F737E3" w:rsidRPr="00E90A1D" w:rsidRDefault="00F737E3" w:rsidP="0020777C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szCs w:val="24"/>
              </w:rPr>
              <w:t>M</w:t>
            </w:r>
            <w:r w:rsidR="0020777C">
              <w:rPr>
                <w:rFonts w:ascii="Arial" w:hAnsi="Arial" w:cs="Arial"/>
                <w:b/>
                <w:szCs w:val="24"/>
              </w:rPr>
              <w:t>atters of Concern</w:t>
            </w:r>
          </w:p>
        </w:tc>
        <w:tc>
          <w:tcPr>
            <w:tcW w:w="7375" w:type="dxa"/>
          </w:tcPr>
          <w:p w14:paraId="609C1288" w14:textId="77777777" w:rsidR="00747F5E" w:rsidRPr="003120F5" w:rsidRDefault="00747F5E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20777C" w:rsidRPr="003120F5" w14:paraId="77D4F4B9" w14:textId="77777777" w:rsidTr="008B594C">
        <w:trPr>
          <w:trHeight w:val="810"/>
        </w:trPr>
        <w:tc>
          <w:tcPr>
            <w:tcW w:w="2269" w:type="dxa"/>
            <w:vAlign w:val="center"/>
          </w:tcPr>
          <w:p w14:paraId="67208F29" w14:textId="77777777" w:rsidR="0020777C" w:rsidRPr="00E90A1D" w:rsidRDefault="0020777C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Action Required</w:t>
            </w:r>
          </w:p>
        </w:tc>
        <w:tc>
          <w:tcPr>
            <w:tcW w:w="7375" w:type="dxa"/>
          </w:tcPr>
          <w:p w14:paraId="6720FE9F" w14:textId="77777777" w:rsidR="0020777C" w:rsidRPr="003120F5" w:rsidRDefault="0020777C" w:rsidP="007301FA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</w:tbl>
    <w:p w14:paraId="3FBD4AAD" w14:textId="77777777" w:rsidR="00F737E3" w:rsidRPr="003120F5" w:rsidRDefault="00F737E3">
      <w:pPr>
        <w:rPr>
          <w:rFonts w:cs="Arial"/>
        </w:rPr>
      </w:pPr>
    </w:p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7375"/>
      </w:tblGrid>
      <w:tr w:rsidR="00F737E3" w:rsidRPr="003120F5" w14:paraId="3D0FE085" w14:textId="77777777" w:rsidTr="004E3877">
        <w:trPr>
          <w:trHeight w:val="1008"/>
        </w:trPr>
        <w:tc>
          <w:tcPr>
            <w:tcW w:w="964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5" w:color="000000" w:fill="FFFFFF"/>
            <w:vAlign w:val="center"/>
          </w:tcPr>
          <w:p w14:paraId="5BE6B739" w14:textId="77777777" w:rsidR="00F737E3" w:rsidRPr="003120F5" w:rsidRDefault="00F737E3" w:rsidP="004E3877">
            <w:pPr>
              <w:pStyle w:val="NormalWeb"/>
              <w:spacing w:before="0" w:after="0"/>
              <w:rPr>
                <w:rFonts w:ascii="Arial" w:hAnsi="Arial" w:cs="Arial"/>
                <w:bCs/>
              </w:rPr>
            </w:pPr>
            <w:r w:rsidRPr="003120F5">
              <w:rPr>
                <w:rFonts w:ascii="Arial" w:hAnsi="Arial" w:cs="Arial"/>
                <w:b/>
              </w:rPr>
              <w:t>MEANS FOR RESTRICTING FIRE SPREAD:</w:t>
            </w:r>
            <w:r w:rsidR="004E3877">
              <w:rPr>
                <w:rFonts w:ascii="Arial" w:hAnsi="Arial" w:cs="Arial"/>
                <w:b/>
              </w:rPr>
              <w:t xml:space="preserve"> </w:t>
            </w:r>
            <w:r w:rsidRPr="003120F5">
              <w:rPr>
                <w:rFonts w:ascii="Arial" w:hAnsi="Arial" w:cs="Arial"/>
                <w:bCs/>
              </w:rPr>
              <w:t>Sealed fire partitions or doors to safeguard escape routes &amp; protected areas</w:t>
            </w:r>
          </w:p>
        </w:tc>
      </w:tr>
      <w:tr w:rsidR="0020777C" w:rsidRPr="003120F5" w14:paraId="69660BF8" w14:textId="77777777" w:rsidTr="008B594C">
        <w:trPr>
          <w:trHeight w:val="1008"/>
        </w:trPr>
        <w:tc>
          <w:tcPr>
            <w:tcW w:w="2269" w:type="dxa"/>
            <w:tcBorders>
              <w:top w:val="single" w:sz="4" w:space="0" w:color="auto"/>
            </w:tcBorders>
            <w:vAlign w:val="center"/>
          </w:tcPr>
          <w:p w14:paraId="25252DDA" w14:textId="77777777" w:rsidR="0020777C" w:rsidRPr="00E90A1D" w:rsidRDefault="0020777C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szCs w:val="24"/>
              </w:rPr>
              <w:t>H</w:t>
            </w:r>
            <w:r>
              <w:rPr>
                <w:rFonts w:ascii="Arial" w:hAnsi="Arial" w:cs="Arial"/>
                <w:b/>
                <w:szCs w:val="24"/>
              </w:rPr>
              <w:t>azards Identified</w:t>
            </w:r>
          </w:p>
        </w:tc>
        <w:tc>
          <w:tcPr>
            <w:tcW w:w="7375" w:type="dxa"/>
            <w:tcBorders>
              <w:top w:val="single" w:sz="4" w:space="0" w:color="auto"/>
            </w:tcBorders>
          </w:tcPr>
          <w:p w14:paraId="1E5CCE60" w14:textId="77777777" w:rsidR="0020777C" w:rsidRPr="003120F5" w:rsidRDefault="0020777C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20777C" w:rsidRPr="003120F5" w14:paraId="7BCB5EEC" w14:textId="77777777" w:rsidTr="008B594C">
        <w:trPr>
          <w:trHeight w:val="1008"/>
        </w:trPr>
        <w:tc>
          <w:tcPr>
            <w:tcW w:w="2269" w:type="dxa"/>
            <w:vAlign w:val="center"/>
          </w:tcPr>
          <w:p w14:paraId="0AE613CC" w14:textId="77777777" w:rsidR="0020777C" w:rsidRPr="00E90A1D" w:rsidRDefault="0020777C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noProof/>
                <w:szCs w:val="24"/>
              </w:rPr>
              <w:t>E</w:t>
            </w:r>
            <w:r>
              <w:rPr>
                <w:rFonts w:ascii="Arial" w:hAnsi="Arial" w:cs="Arial"/>
                <w:b/>
                <w:noProof/>
                <w:szCs w:val="24"/>
              </w:rPr>
              <w:t>xisting Control Measures</w:t>
            </w:r>
            <w:r w:rsidRPr="00E90A1D">
              <w:rPr>
                <w:rFonts w:ascii="Arial" w:hAnsi="Arial" w:cs="Arial"/>
                <w:b/>
                <w:noProof/>
                <w:szCs w:val="24"/>
              </w:rPr>
              <w:t xml:space="preserve"> </w:t>
            </w:r>
          </w:p>
        </w:tc>
        <w:tc>
          <w:tcPr>
            <w:tcW w:w="7375" w:type="dxa"/>
          </w:tcPr>
          <w:p w14:paraId="37921F66" w14:textId="77777777" w:rsidR="0020777C" w:rsidRPr="003120F5" w:rsidRDefault="0020777C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20777C" w:rsidRPr="003120F5" w14:paraId="2DC9DE16" w14:textId="77777777" w:rsidTr="008B594C">
        <w:trPr>
          <w:trHeight w:val="1008"/>
        </w:trPr>
        <w:tc>
          <w:tcPr>
            <w:tcW w:w="2269" w:type="dxa"/>
            <w:vAlign w:val="center"/>
          </w:tcPr>
          <w:p w14:paraId="44057FE4" w14:textId="77777777" w:rsidR="0020777C" w:rsidRPr="00E90A1D" w:rsidRDefault="0020777C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Action Required</w:t>
            </w:r>
          </w:p>
        </w:tc>
        <w:tc>
          <w:tcPr>
            <w:tcW w:w="7375" w:type="dxa"/>
          </w:tcPr>
          <w:p w14:paraId="220826EC" w14:textId="77777777" w:rsidR="0020777C" w:rsidRPr="003120F5" w:rsidRDefault="0020777C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</w:tbl>
    <w:p w14:paraId="3459CE3B" w14:textId="77777777" w:rsidR="00F737E3" w:rsidRPr="003120F5" w:rsidRDefault="00F737E3">
      <w:pPr>
        <w:rPr>
          <w:rFonts w:cs="Arial"/>
        </w:rPr>
      </w:pPr>
    </w:p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7375"/>
      </w:tblGrid>
      <w:tr w:rsidR="00F737E3" w:rsidRPr="003120F5" w14:paraId="418A149D" w14:textId="77777777" w:rsidTr="004E3877">
        <w:trPr>
          <w:trHeight w:val="1008"/>
        </w:trPr>
        <w:tc>
          <w:tcPr>
            <w:tcW w:w="964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5" w:color="000000" w:fill="FFFFFF"/>
            <w:vAlign w:val="center"/>
          </w:tcPr>
          <w:p w14:paraId="744977E9" w14:textId="77777777" w:rsidR="00F737E3" w:rsidRPr="003120F5" w:rsidRDefault="00F737E3" w:rsidP="004E3877">
            <w:pPr>
              <w:pStyle w:val="NormalWeb"/>
              <w:spacing w:before="0" w:after="0"/>
              <w:rPr>
                <w:rFonts w:ascii="Arial" w:hAnsi="Arial" w:cs="Arial"/>
                <w:bCs/>
              </w:rPr>
            </w:pPr>
            <w:r w:rsidRPr="003120F5">
              <w:rPr>
                <w:rFonts w:ascii="Arial" w:hAnsi="Arial" w:cs="Arial"/>
                <w:b/>
              </w:rPr>
              <w:t>MEANS OF SEGREGATING AREAS OF HIGHER FIRE RISK:</w:t>
            </w:r>
            <w:r w:rsidR="004E3877">
              <w:rPr>
                <w:rFonts w:ascii="Arial" w:hAnsi="Arial" w:cs="Arial"/>
                <w:b/>
              </w:rPr>
              <w:t xml:space="preserve">  </w:t>
            </w:r>
            <w:r w:rsidRPr="003120F5">
              <w:rPr>
                <w:rFonts w:ascii="Arial" w:hAnsi="Arial" w:cs="Arial"/>
                <w:bCs/>
              </w:rPr>
              <w:t>Protected areas, segregation (people &amp; property), flammable storage areas etc</w:t>
            </w:r>
            <w:r w:rsidR="00B71FB1">
              <w:rPr>
                <w:rFonts w:ascii="Arial" w:hAnsi="Arial" w:cs="Arial"/>
                <w:bCs/>
              </w:rPr>
              <w:t>.</w:t>
            </w:r>
          </w:p>
        </w:tc>
      </w:tr>
      <w:tr w:rsidR="0020777C" w:rsidRPr="003120F5" w14:paraId="6102DC17" w14:textId="77777777" w:rsidTr="008B594C">
        <w:trPr>
          <w:trHeight w:val="1008"/>
        </w:trPr>
        <w:tc>
          <w:tcPr>
            <w:tcW w:w="2269" w:type="dxa"/>
            <w:tcBorders>
              <w:top w:val="single" w:sz="4" w:space="0" w:color="auto"/>
            </w:tcBorders>
            <w:vAlign w:val="center"/>
          </w:tcPr>
          <w:p w14:paraId="6945A552" w14:textId="77777777" w:rsidR="0020777C" w:rsidRPr="00E90A1D" w:rsidRDefault="0020777C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szCs w:val="24"/>
              </w:rPr>
              <w:t>H</w:t>
            </w:r>
            <w:r>
              <w:rPr>
                <w:rFonts w:ascii="Arial" w:hAnsi="Arial" w:cs="Arial"/>
                <w:b/>
                <w:szCs w:val="24"/>
              </w:rPr>
              <w:t>azards Identified</w:t>
            </w:r>
          </w:p>
        </w:tc>
        <w:tc>
          <w:tcPr>
            <w:tcW w:w="7375" w:type="dxa"/>
            <w:tcBorders>
              <w:top w:val="single" w:sz="4" w:space="0" w:color="auto"/>
            </w:tcBorders>
          </w:tcPr>
          <w:p w14:paraId="2FE43646" w14:textId="77777777" w:rsidR="0020777C" w:rsidRPr="003120F5" w:rsidRDefault="0020777C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20777C" w:rsidRPr="003120F5" w14:paraId="1A8FA9D2" w14:textId="77777777" w:rsidTr="008B594C">
        <w:trPr>
          <w:trHeight w:val="1008"/>
        </w:trPr>
        <w:tc>
          <w:tcPr>
            <w:tcW w:w="2269" w:type="dxa"/>
            <w:vAlign w:val="center"/>
          </w:tcPr>
          <w:p w14:paraId="45C25531" w14:textId="77777777" w:rsidR="0020777C" w:rsidRPr="00E90A1D" w:rsidRDefault="0020777C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noProof/>
                <w:szCs w:val="24"/>
              </w:rPr>
              <w:t>E</w:t>
            </w:r>
            <w:r>
              <w:rPr>
                <w:rFonts w:ascii="Arial" w:hAnsi="Arial" w:cs="Arial"/>
                <w:b/>
                <w:noProof/>
                <w:szCs w:val="24"/>
              </w:rPr>
              <w:t>xisting Control Measures</w:t>
            </w:r>
            <w:r w:rsidRPr="00E90A1D">
              <w:rPr>
                <w:rFonts w:ascii="Arial" w:hAnsi="Arial" w:cs="Arial"/>
                <w:b/>
                <w:noProof/>
                <w:szCs w:val="24"/>
              </w:rPr>
              <w:t xml:space="preserve"> </w:t>
            </w:r>
          </w:p>
        </w:tc>
        <w:tc>
          <w:tcPr>
            <w:tcW w:w="7375" w:type="dxa"/>
          </w:tcPr>
          <w:p w14:paraId="4B4B15C9" w14:textId="77777777" w:rsidR="0020777C" w:rsidRPr="003120F5" w:rsidRDefault="0020777C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20777C" w:rsidRPr="003120F5" w14:paraId="6A01D816" w14:textId="77777777" w:rsidTr="008B594C">
        <w:trPr>
          <w:trHeight w:val="1008"/>
        </w:trPr>
        <w:tc>
          <w:tcPr>
            <w:tcW w:w="2269" w:type="dxa"/>
            <w:vAlign w:val="center"/>
          </w:tcPr>
          <w:p w14:paraId="1472A30D" w14:textId="77777777" w:rsidR="0020777C" w:rsidRPr="00E90A1D" w:rsidRDefault="0020777C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Action Required</w:t>
            </w:r>
          </w:p>
        </w:tc>
        <w:tc>
          <w:tcPr>
            <w:tcW w:w="7375" w:type="dxa"/>
          </w:tcPr>
          <w:p w14:paraId="0CE5E153" w14:textId="77777777" w:rsidR="0020777C" w:rsidRPr="003120F5" w:rsidRDefault="0020777C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</w:tbl>
    <w:p w14:paraId="63CBA0E7" w14:textId="77777777" w:rsidR="00F737E3" w:rsidRDefault="00F737E3" w:rsidP="00375458">
      <w:pPr>
        <w:pStyle w:val="Heading2"/>
        <w:rPr>
          <w:rFonts w:cs="Arial"/>
        </w:rPr>
      </w:pPr>
      <w:r w:rsidRPr="003120F5">
        <w:rPr>
          <w:rFonts w:cs="Arial"/>
        </w:rPr>
        <w:br w:type="page"/>
      </w:r>
      <w:bookmarkStart w:id="12" w:name="_Toc101171757"/>
      <w:bookmarkStart w:id="13" w:name="_Toc150851997"/>
      <w:r w:rsidR="00375458">
        <w:rPr>
          <w:rFonts w:cs="Arial"/>
        </w:rPr>
        <w:lastRenderedPageBreak/>
        <w:t>5.</w:t>
      </w:r>
      <w:r w:rsidR="00375458">
        <w:rPr>
          <w:rFonts w:cs="Arial"/>
        </w:rPr>
        <w:tab/>
      </w:r>
      <w:r w:rsidRPr="003120F5">
        <w:rPr>
          <w:rFonts w:cs="Arial"/>
        </w:rPr>
        <w:t>FIRE DEVELOPMENT</w:t>
      </w:r>
      <w:bookmarkEnd w:id="12"/>
      <w:bookmarkEnd w:id="13"/>
    </w:p>
    <w:p w14:paraId="15E8A0C0" w14:textId="77777777" w:rsidR="00375458" w:rsidRPr="00375458" w:rsidRDefault="00375458" w:rsidP="00375458"/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44"/>
      </w:tblGrid>
      <w:tr w:rsidR="00F737E3" w:rsidRPr="003120F5" w14:paraId="3CEC365C" w14:textId="77777777" w:rsidTr="004E3877">
        <w:trPr>
          <w:trHeight w:val="1440"/>
        </w:trPr>
        <w:tc>
          <w:tcPr>
            <w:tcW w:w="9644" w:type="dxa"/>
            <w:tcBorders>
              <w:bottom w:val="single" w:sz="4" w:space="0" w:color="auto"/>
            </w:tcBorders>
            <w:shd w:val="pct15" w:color="000000" w:fill="FFFFFF"/>
            <w:vAlign w:val="center"/>
          </w:tcPr>
          <w:p w14:paraId="186BAFA2" w14:textId="77777777" w:rsidR="00F737E3" w:rsidRPr="00375458" w:rsidRDefault="00F737E3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375458">
              <w:rPr>
                <w:rFonts w:ascii="Arial" w:hAnsi="Arial" w:cs="Arial"/>
                <w:b/>
                <w:szCs w:val="24"/>
              </w:rPr>
              <w:t>CONSIDERING THE INFORMATION CONTAINED IN SECTION 1 - 5 DESCRIBE THE MOST LIKELY WORSE CASE SCENARIO F</w:t>
            </w:r>
            <w:r w:rsidR="004E3877">
              <w:rPr>
                <w:rFonts w:ascii="Arial" w:hAnsi="Arial" w:cs="Arial"/>
                <w:b/>
                <w:szCs w:val="24"/>
              </w:rPr>
              <w:t>IRE SITUATION TO BE ENCOUNTERED</w:t>
            </w:r>
          </w:p>
          <w:p w14:paraId="763D9112" w14:textId="77777777" w:rsidR="00375458" w:rsidRPr="00375458" w:rsidRDefault="0037545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</w:p>
          <w:p w14:paraId="32F35AB9" w14:textId="77777777" w:rsidR="00F737E3" w:rsidRPr="00375458" w:rsidRDefault="00F737E3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375458">
              <w:rPr>
                <w:rFonts w:ascii="Arial" w:hAnsi="Arial" w:cs="Arial"/>
                <w:iCs/>
                <w:szCs w:val="24"/>
              </w:rPr>
              <w:t>To include details of estimated fire development and heat and smoke generation.</w:t>
            </w:r>
          </w:p>
        </w:tc>
      </w:tr>
      <w:tr w:rsidR="00F737E3" w:rsidRPr="007301FA" w14:paraId="6C5B8CB9" w14:textId="77777777" w:rsidTr="008B594C">
        <w:trPr>
          <w:cantSplit/>
          <w:trHeight w:val="600"/>
        </w:trPr>
        <w:tc>
          <w:tcPr>
            <w:tcW w:w="9644" w:type="dxa"/>
            <w:shd w:val="clear" w:color="auto" w:fill="CCCCCC"/>
            <w:vAlign w:val="center"/>
          </w:tcPr>
          <w:p w14:paraId="4CEE4861" w14:textId="77777777" w:rsidR="00F737E3" w:rsidRPr="007301FA" w:rsidRDefault="00F737E3" w:rsidP="004E3877">
            <w:pPr>
              <w:pStyle w:val="Heading5"/>
              <w:rPr>
                <w:rFonts w:cs="Arial"/>
                <w:color w:val="FFFFFF"/>
              </w:rPr>
            </w:pPr>
            <w:r w:rsidRPr="008B594C">
              <w:rPr>
                <w:rFonts w:cs="Arial"/>
                <w:sz w:val="24"/>
                <w:szCs w:val="24"/>
              </w:rPr>
              <w:t>A</w:t>
            </w:r>
            <w:r w:rsidR="004E3877">
              <w:rPr>
                <w:rFonts w:cs="Arial"/>
                <w:sz w:val="24"/>
                <w:szCs w:val="24"/>
              </w:rPr>
              <w:t>ction Required</w:t>
            </w:r>
            <w:r w:rsidRPr="008B594C">
              <w:rPr>
                <w:rFonts w:cs="Arial"/>
                <w:sz w:val="24"/>
                <w:szCs w:val="24"/>
              </w:rPr>
              <w:t>:</w:t>
            </w:r>
          </w:p>
        </w:tc>
      </w:tr>
      <w:tr w:rsidR="00F737E3" w:rsidRPr="003120F5" w14:paraId="215B9D2C" w14:textId="77777777" w:rsidTr="008B594C">
        <w:trPr>
          <w:cantSplit/>
          <w:trHeight w:val="3924"/>
        </w:trPr>
        <w:tc>
          <w:tcPr>
            <w:tcW w:w="9644" w:type="dxa"/>
          </w:tcPr>
          <w:p w14:paraId="0F328D18" w14:textId="77777777" w:rsidR="00884568" w:rsidRPr="003120F5" w:rsidRDefault="0088456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</w:p>
        </w:tc>
      </w:tr>
    </w:tbl>
    <w:p w14:paraId="52A97773" w14:textId="77777777" w:rsidR="00F737E3" w:rsidRDefault="00375458" w:rsidP="00375458">
      <w:pPr>
        <w:pStyle w:val="Heading2"/>
        <w:rPr>
          <w:rFonts w:cs="Arial"/>
        </w:rPr>
      </w:pPr>
      <w:bookmarkStart w:id="14" w:name="_Toc101171758"/>
      <w:bookmarkStart w:id="15" w:name="_Toc150851998"/>
      <w:r>
        <w:rPr>
          <w:rFonts w:cs="Arial"/>
        </w:rPr>
        <w:t>6.</w:t>
      </w:r>
      <w:r>
        <w:rPr>
          <w:rFonts w:cs="Arial"/>
        </w:rPr>
        <w:tab/>
      </w:r>
      <w:r w:rsidR="00F737E3" w:rsidRPr="003120F5">
        <w:rPr>
          <w:rFonts w:cs="Arial"/>
        </w:rPr>
        <w:t>OCCUPANTS</w:t>
      </w:r>
      <w:bookmarkEnd w:id="14"/>
      <w:bookmarkEnd w:id="15"/>
    </w:p>
    <w:p w14:paraId="4A586825" w14:textId="77777777" w:rsidR="00375458" w:rsidRPr="00375458" w:rsidRDefault="00375458" w:rsidP="00375458"/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6525"/>
      </w:tblGrid>
      <w:tr w:rsidR="00F737E3" w:rsidRPr="003120F5" w14:paraId="66F06098" w14:textId="77777777" w:rsidTr="004E3877">
        <w:trPr>
          <w:cantSplit/>
          <w:trHeight w:val="864"/>
        </w:trPr>
        <w:tc>
          <w:tcPr>
            <w:tcW w:w="9644" w:type="dxa"/>
            <w:gridSpan w:val="2"/>
            <w:shd w:val="pct15" w:color="000000" w:fill="FFFFFF"/>
            <w:vAlign w:val="center"/>
          </w:tcPr>
          <w:p w14:paraId="3CA02676" w14:textId="77777777" w:rsidR="00375458" w:rsidRPr="003120F5" w:rsidRDefault="00F737E3" w:rsidP="004E3877">
            <w:pPr>
              <w:pStyle w:val="NormalWeb"/>
              <w:spacing w:before="0" w:after="0"/>
              <w:rPr>
                <w:rFonts w:ascii="Arial" w:hAnsi="Arial" w:cs="Arial"/>
              </w:rPr>
            </w:pPr>
            <w:r w:rsidRPr="004E3877">
              <w:rPr>
                <w:rFonts w:ascii="Arial" w:hAnsi="Arial" w:cs="Arial"/>
                <w:b/>
              </w:rPr>
              <w:t>OCCUPANT CHARACTERISTICS:</w:t>
            </w:r>
            <w:r w:rsidR="004E3877">
              <w:rPr>
                <w:rFonts w:ascii="Arial" w:hAnsi="Arial" w:cs="Arial"/>
                <w:b/>
              </w:rPr>
              <w:t xml:space="preserve">  </w:t>
            </w:r>
            <w:r w:rsidRPr="004E3877">
              <w:rPr>
                <w:rFonts w:ascii="Arial" w:hAnsi="Arial" w:cs="Arial"/>
              </w:rPr>
              <w:t>Who is at risk, why at risk - e.g. disabled,</w:t>
            </w:r>
            <w:r w:rsidRPr="003120F5">
              <w:rPr>
                <w:rFonts w:ascii="Arial" w:hAnsi="Arial" w:cs="Arial"/>
              </w:rPr>
              <w:t xml:space="preserve"> sleeping etc, list the controls in place.</w:t>
            </w:r>
          </w:p>
        </w:tc>
      </w:tr>
      <w:tr w:rsidR="00F737E3" w:rsidRPr="003120F5" w14:paraId="717CF82C" w14:textId="77777777" w:rsidTr="008B594C">
        <w:trPr>
          <w:trHeight w:val="1008"/>
        </w:trPr>
        <w:tc>
          <w:tcPr>
            <w:tcW w:w="3119" w:type="dxa"/>
            <w:vAlign w:val="center"/>
          </w:tcPr>
          <w:p w14:paraId="2EB69E5B" w14:textId="77777777" w:rsidR="0020777C" w:rsidRDefault="00F737E3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375458">
              <w:rPr>
                <w:rFonts w:ascii="Arial" w:hAnsi="Arial" w:cs="Arial"/>
                <w:b/>
                <w:szCs w:val="24"/>
              </w:rPr>
              <w:t>D</w:t>
            </w:r>
            <w:r w:rsidR="0020777C">
              <w:rPr>
                <w:rFonts w:ascii="Arial" w:hAnsi="Arial" w:cs="Arial"/>
                <w:b/>
                <w:szCs w:val="24"/>
              </w:rPr>
              <w:t>etails of Occupants</w:t>
            </w:r>
          </w:p>
          <w:p w14:paraId="2EE5DB8E" w14:textId="77777777" w:rsidR="00F737E3" w:rsidRPr="00375458" w:rsidRDefault="00F737E3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6525" w:type="dxa"/>
          </w:tcPr>
          <w:p w14:paraId="4324AFE7" w14:textId="77777777" w:rsidR="003D712F" w:rsidRPr="007301FA" w:rsidRDefault="003D712F" w:rsidP="004F51EC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F737E3" w:rsidRPr="003120F5" w14:paraId="37693238" w14:textId="77777777" w:rsidTr="008B594C">
        <w:trPr>
          <w:trHeight w:val="1296"/>
        </w:trPr>
        <w:tc>
          <w:tcPr>
            <w:tcW w:w="3119" w:type="dxa"/>
            <w:vAlign w:val="center"/>
          </w:tcPr>
          <w:p w14:paraId="6249A638" w14:textId="77777777" w:rsidR="0020777C" w:rsidRDefault="00F737E3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375458">
              <w:rPr>
                <w:rFonts w:ascii="Arial" w:hAnsi="Arial" w:cs="Arial"/>
                <w:b/>
                <w:szCs w:val="24"/>
              </w:rPr>
              <w:t>D</w:t>
            </w:r>
            <w:r w:rsidR="0020777C">
              <w:rPr>
                <w:rFonts w:ascii="Arial" w:hAnsi="Arial" w:cs="Arial"/>
                <w:b/>
                <w:szCs w:val="24"/>
              </w:rPr>
              <w:t>etails of any Persons Considered to be at risk</w:t>
            </w:r>
          </w:p>
          <w:p w14:paraId="3E7AA476" w14:textId="77777777" w:rsidR="0020777C" w:rsidRDefault="0020777C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e.g. lone workers, visitors, people with Special Needs, people who may be asleep</w:t>
            </w:r>
          </w:p>
          <w:p w14:paraId="02040ED9" w14:textId="77777777" w:rsidR="00F737E3" w:rsidRPr="00375458" w:rsidRDefault="00F737E3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6525" w:type="dxa"/>
          </w:tcPr>
          <w:p w14:paraId="70BA5559" w14:textId="77777777" w:rsidR="003D712F" w:rsidRPr="007301FA" w:rsidRDefault="003D712F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F737E3" w:rsidRPr="003120F5" w14:paraId="13168135" w14:textId="77777777" w:rsidTr="008B594C">
        <w:trPr>
          <w:trHeight w:val="1008"/>
        </w:trPr>
        <w:tc>
          <w:tcPr>
            <w:tcW w:w="3119" w:type="dxa"/>
            <w:vAlign w:val="center"/>
          </w:tcPr>
          <w:p w14:paraId="59B854B3" w14:textId="77777777" w:rsidR="00F737E3" w:rsidRPr="00375458" w:rsidRDefault="00F737E3" w:rsidP="0020777C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375458">
              <w:rPr>
                <w:rFonts w:ascii="Arial" w:hAnsi="Arial" w:cs="Arial"/>
                <w:b/>
                <w:szCs w:val="24"/>
              </w:rPr>
              <w:t>A</w:t>
            </w:r>
            <w:r w:rsidR="0020777C">
              <w:rPr>
                <w:rFonts w:ascii="Arial" w:hAnsi="Arial" w:cs="Arial"/>
                <w:b/>
                <w:szCs w:val="24"/>
              </w:rPr>
              <w:t>ction Required</w:t>
            </w:r>
          </w:p>
        </w:tc>
        <w:tc>
          <w:tcPr>
            <w:tcW w:w="6525" w:type="dxa"/>
          </w:tcPr>
          <w:p w14:paraId="0F964660" w14:textId="77777777" w:rsidR="00C81329" w:rsidRPr="007301FA" w:rsidRDefault="00C81329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</w:tbl>
    <w:p w14:paraId="616787CC" w14:textId="77777777" w:rsidR="00F737E3" w:rsidRDefault="00375458" w:rsidP="00375458">
      <w:pPr>
        <w:pStyle w:val="Heading2"/>
        <w:rPr>
          <w:rFonts w:cs="Arial"/>
        </w:rPr>
      </w:pPr>
      <w:bookmarkStart w:id="16" w:name="_Toc101171759"/>
      <w:bookmarkStart w:id="17" w:name="_Toc150851999"/>
      <w:r>
        <w:rPr>
          <w:rFonts w:cs="Arial"/>
        </w:rPr>
        <w:br w:type="page"/>
      </w:r>
      <w:r>
        <w:rPr>
          <w:rFonts w:cs="Arial"/>
        </w:rPr>
        <w:lastRenderedPageBreak/>
        <w:t>7.</w:t>
      </w:r>
      <w:r>
        <w:rPr>
          <w:rFonts w:cs="Arial"/>
        </w:rPr>
        <w:tab/>
      </w:r>
      <w:r w:rsidR="00F737E3" w:rsidRPr="003120F5">
        <w:rPr>
          <w:rFonts w:cs="Arial"/>
        </w:rPr>
        <w:t>RAISING THE ALARM</w:t>
      </w:r>
      <w:bookmarkEnd w:id="16"/>
      <w:bookmarkEnd w:id="17"/>
    </w:p>
    <w:p w14:paraId="5BD18A21" w14:textId="77777777" w:rsidR="00375458" w:rsidRPr="00375458" w:rsidRDefault="00375458" w:rsidP="00375458"/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4"/>
        <w:gridCol w:w="7200"/>
      </w:tblGrid>
      <w:tr w:rsidR="00F737E3" w:rsidRPr="003120F5" w14:paraId="00CB9A42" w14:textId="77777777" w:rsidTr="004E3877">
        <w:trPr>
          <w:trHeight w:val="1296"/>
        </w:trPr>
        <w:tc>
          <w:tcPr>
            <w:tcW w:w="9644" w:type="dxa"/>
            <w:gridSpan w:val="2"/>
            <w:shd w:val="pct15" w:color="000000" w:fill="FFFFFF"/>
            <w:vAlign w:val="center"/>
          </w:tcPr>
          <w:p w14:paraId="10ACF8D8" w14:textId="77777777" w:rsidR="00F737E3" w:rsidRPr="003120F5" w:rsidRDefault="00F737E3">
            <w:pPr>
              <w:pStyle w:val="NormalWeb"/>
              <w:spacing w:before="0" w:after="0"/>
              <w:rPr>
                <w:rFonts w:ascii="Arial" w:hAnsi="Arial" w:cs="Arial"/>
              </w:rPr>
            </w:pPr>
            <w:r w:rsidRPr="003120F5">
              <w:rPr>
                <w:rFonts w:ascii="Arial" w:hAnsi="Arial" w:cs="Arial"/>
                <w:b/>
              </w:rPr>
              <w:t>MEANS OF DETECTING &amp; GIVING WARNING OF FIRE:</w:t>
            </w:r>
            <w:r w:rsidR="004E3877">
              <w:rPr>
                <w:rFonts w:ascii="Arial" w:hAnsi="Arial" w:cs="Arial"/>
                <w:b/>
              </w:rPr>
              <w:t xml:space="preserve">  </w:t>
            </w:r>
            <w:r w:rsidRPr="003120F5">
              <w:rPr>
                <w:rFonts w:ascii="Arial" w:hAnsi="Arial" w:cs="Arial"/>
              </w:rPr>
              <w:t>Are there enough suitably located detectors of the right type.</w:t>
            </w:r>
            <w:r w:rsidR="004E3877">
              <w:rPr>
                <w:rFonts w:ascii="Arial" w:hAnsi="Arial" w:cs="Arial"/>
              </w:rPr>
              <w:t xml:space="preserve">  </w:t>
            </w:r>
            <w:r w:rsidRPr="003120F5">
              <w:rPr>
                <w:rFonts w:ascii="Arial" w:hAnsi="Arial" w:cs="Arial"/>
              </w:rPr>
              <w:t>Is alarm heard and understood in all areas. Are 240v systems battery backed up?</w:t>
            </w:r>
          </w:p>
          <w:p w14:paraId="56D33CAD" w14:textId="77777777" w:rsidR="00375458" w:rsidRPr="003120F5" w:rsidRDefault="00F737E3">
            <w:pPr>
              <w:pStyle w:val="NormalWeb"/>
              <w:spacing w:before="0" w:after="0"/>
              <w:rPr>
                <w:rFonts w:ascii="Arial" w:hAnsi="Arial" w:cs="Arial"/>
              </w:rPr>
            </w:pPr>
            <w:r w:rsidRPr="003120F5">
              <w:rPr>
                <w:rFonts w:ascii="Arial" w:hAnsi="Arial" w:cs="Arial"/>
              </w:rPr>
              <w:t>Can detection quickly alert to allow all occupants escape to a place of total safety</w:t>
            </w:r>
          </w:p>
        </w:tc>
      </w:tr>
      <w:tr w:rsidR="00E1385D" w:rsidRPr="003120F5" w14:paraId="58EC4904" w14:textId="77777777" w:rsidTr="00B71FB1">
        <w:trPr>
          <w:trHeight w:val="1008"/>
        </w:trPr>
        <w:tc>
          <w:tcPr>
            <w:tcW w:w="2444" w:type="dxa"/>
            <w:vAlign w:val="center"/>
          </w:tcPr>
          <w:p w14:paraId="1DE98E8D" w14:textId="77777777"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 w:rsidRPr="00E90A1D">
              <w:rPr>
                <w:rFonts w:ascii="Arial" w:hAnsi="Arial" w:cs="Arial"/>
                <w:b/>
                <w:color w:val="000000"/>
                <w:szCs w:val="24"/>
              </w:rPr>
              <w:t>D</w:t>
            </w:r>
            <w:r>
              <w:rPr>
                <w:rFonts w:ascii="Arial" w:hAnsi="Arial" w:cs="Arial"/>
                <w:b/>
                <w:color w:val="000000"/>
                <w:szCs w:val="24"/>
              </w:rPr>
              <w:t>etails</w:t>
            </w:r>
            <w:r w:rsidRPr="00E90A1D">
              <w:rPr>
                <w:rFonts w:ascii="Arial" w:hAnsi="Arial" w:cs="Arial"/>
                <w:b/>
                <w:color w:val="000000"/>
                <w:szCs w:val="24"/>
              </w:rPr>
              <w:t xml:space="preserve"> </w:t>
            </w:r>
          </w:p>
        </w:tc>
        <w:tc>
          <w:tcPr>
            <w:tcW w:w="7200" w:type="dxa"/>
          </w:tcPr>
          <w:p w14:paraId="240E7006" w14:textId="77777777" w:rsidR="00E1385D" w:rsidRPr="003120F5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120F5" w14:paraId="65C3D238" w14:textId="77777777" w:rsidTr="00B71FB1">
        <w:trPr>
          <w:trHeight w:val="1008"/>
        </w:trPr>
        <w:tc>
          <w:tcPr>
            <w:tcW w:w="2444" w:type="dxa"/>
            <w:vAlign w:val="center"/>
          </w:tcPr>
          <w:p w14:paraId="7BBA14CD" w14:textId="77777777"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szCs w:val="24"/>
              </w:rPr>
              <w:t>M</w:t>
            </w:r>
            <w:r>
              <w:rPr>
                <w:rFonts w:ascii="Arial" w:hAnsi="Arial" w:cs="Arial"/>
                <w:b/>
                <w:szCs w:val="24"/>
              </w:rPr>
              <w:t>atters of Concern</w:t>
            </w:r>
          </w:p>
        </w:tc>
        <w:tc>
          <w:tcPr>
            <w:tcW w:w="7200" w:type="dxa"/>
          </w:tcPr>
          <w:p w14:paraId="2CBCE5AC" w14:textId="77777777" w:rsidR="00E1385D" w:rsidRPr="003120F5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120F5" w14:paraId="6185ECA7" w14:textId="77777777" w:rsidTr="00B71FB1">
        <w:trPr>
          <w:trHeight w:val="1008"/>
        </w:trPr>
        <w:tc>
          <w:tcPr>
            <w:tcW w:w="2444" w:type="dxa"/>
            <w:vAlign w:val="center"/>
          </w:tcPr>
          <w:p w14:paraId="2464AD46" w14:textId="77777777"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Action Required</w:t>
            </w:r>
          </w:p>
        </w:tc>
        <w:tc>
          <w:tcPr>
            <w:tcW w:w="7200" w:type="dxa"/>
          </w:tcPr>
          <w:p w14:paraId="455824BB" w14:textId="77777777" w:rsidR="00E1385D" w:rsidRPr="003120F5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</w:tbl>
    <w:p w14:paraId="69D4B0E3" w14:textId="77777777" w:rsidR="00F737E3" w:rsidRDefault="00375458" w:rsidP="00375458">
      <w:pPr>
        <w:pStyle w:val="Heading2"/>
        <w:rPr>
          <w:rFonts w:cs="Arial"/>
        </w:rPr>
      </w:pPr>
      <w:bookmarkStart w:id="18" w:name="_Toc101171760"/>
      <w:bookmarkStart w:id="19" w:name="_Toc150852000"/>
      <w:r>
        <w:rPr>
          <w:rFonts w:cs="Arial"/>
        </w:rPr>
        <w:t>8.</w:t>
      </w:r>
      <w:r>
        <w:rPr>
          <w:rFonts w:cs="Arial"/>
        </w:rPr>
        <w:tab/>
      </w:r>
      <w:r w:rsidR="00F737E3" w:rsidRPr="003120F5">
        <w:rPr>
          <w:rFonts w:cs="Arial"/>
        </w:rPr>
        <w:t>ESCAPE ROUTES</w:t>
      </w:r>
      <w:bookmarkEnd w:id="18"/>
      <w:bookmarkEnd w:id="19"/>
    </w:p>
    <w:p w14:paraId="1F92D5B9" w14:textId="77777777" w:rsidR="00375458" w:rsidRPr="00375458" w:rsidRDefault="00375458" w:rsidP="00375458"/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4"/>
        <w:gridCol w:w="7200"/>
      </w:tblGrid>
      <w:tr w:rsidR="00F737E3" w:rsidRPr="003120F5" w14:paraId="19D5114B" w14:textId="77777777" w:rsidTr="004E3877">
        <w:trPr>
          <w:cantSplit/>
          <w:trHeight w:val="1152"/>
        </w:trPr>
        <w:tc>
          <w:tcPr>
            <w:tcW w:w="9644" w:type="dxa"/>
            <w:gridSpan w:val="2"/>
            <w:shd w:val="pct15" w:color="000000" w:fill="FFFFFF"/>
            <w:vAlign w:val="center"/>
          </w:tcPr>
          <w:p w14:paraId="5F1DEB34" w14:textId="77777777" w:rsidR="00375458" w:rsidRPr="003120F5" w:rsidRDefault="00F737E3" w:rsidP="004E3877">
            <w:pPr>
              <w:pStyle w:val="NormalWeb"/>
              <w:spacing w:before="0" w:after="0"/>
              <w:rPr>
                <w:rFonts w:ascii="Arial" w:hAnsi="Arial" w:cs="Arial"/>
                <w:bCs/>
              </w:rPr>
            </w:pPr>
            <w:r w:rsidRPr="003120F5">
              <w:rPr>
                <w:rFonts w:ascii="Arial" w:hAnsi="Arial" w:cs="Arial"/>
                <w:b/>
              </w:rPr>
              <w:t>ESCAPE ROUTES AND EXITS AVAILABLE FOR OCCUPANTS:</w:t>
            </w:r>
            <w:r w:rsidR="004E3877">
              <w:rPr>
                <w:rFonts w:ascii="Arial" w:hAnsi="Arial" w:cs="Arial"/>
                <w:b/>
              </w:rPr>
              <w:t xml:space="preserve">  </w:t>
            </w:r>
            <w:r w:rsidRPr="003120F5">
              <w:rPr>
                <w:rFonts w:ascii="Arial" w:hAnsi="Arial" w:cs="Arial"/>
                <w:bCs/>
              </w:rPr>
              <w:t xml:space="preserve">Adequate No of signed exits for all occupants. Leading directly to safety via easily operated doors opening outwards. </w:t>
            </w:r>
            <w:r w:rsidR="004E3877">
              <w:rPr>
                <w:rFonts w:ascii="Arial" w:hAnsi="Arial" w:cs="Arial"/>
                <w:bCs/>
              </w:rPr>
              <w:t xml:space="preserve"> </w:t>
            </w:r>
            <w:r w:rsidRPr="003120F5">
              <w:rPr>
                <w:rFonts w:ascii="Arial" w:hAnsi="Arial" w:cs="Arial"/>
                <w:bCs/>
              </w:rPr>
              <w:t xml:space="preserve">Alternative routes available. </w:t>
            </w:r>
            <w:r w:rsidR="004E3877">
              <w:rPr>
                <w:rFonts w:ascii="Arial" w:hAnsi="Arial" w:cs="Arial"/>
                <w:bCs/>
              </w:rPr>
              <w:t xml:space="preserve"> </w:t>
            </w:r>
            <w:r w:rsidRPr="003120F5">
              <w:rPr>
                <w:rFonts w:ascii="Arial" w:hAnsi="Arial" w:cs="Arial"/>
                <w:bCs/>
              </w:rPr>
              <w:t>Lighting when dark.</w:t>
            </w:r>
          </w:p>
        </w:tc>
      </w:tr>
      <w:tr w:rsidR="00F737E3" w:rsidRPr="003120F5" w14:paraId="6E561AF3" w14:textId="77777777" w:rsidTr="00B71FB1">
        <w:trPr>
          <w:trHeight w:val="1008"/>
        </w:trPr>
        <w:tc>
          <w:tcPr>
            <w:tcW w:w="2444" w:type="dxa"/>
            <w:vAlign w:val="center"/>
          </w:tcPr>
          <w:p w14:paraId="1E053733" w14:textId="77777777" w:rsidR="00F737E3" w:rsidRPr="00375458" w:rsidRDefault="00F737E3" w:rsidP="00E1385D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375458">
              <w:rPr>
                <w:rFonts w:ascii="Arial" w:hAnsi="Arial" w:cs="Arial"/>
                <w:b/>
                <w:szCs w:val="24"/>
              </w:rPr>
              <w:t>E</w:t>
            </w:r>
            <w:r w:rsidR="00E1385D">
              <w:rPr>
                <w:rFonts w:ascii="Arial" w:hAnsi="Arial" w:cs="Arial"/>
                <w:b/>
                <w:szCs w:val="24"/>
              </w:rPr>
              <w:t>xisting Provision</w:t>
            </w:r>
          </w:p>
        </w:tc>
        <w:tc>
          <w:tcPr>
            <w:tcW w:w="7200" w:type="dxa"/>
          </w:tcPr>
          <w:p w14:paraId="492367E8" w14:textId="77777777" w:rsidR="00C81329" w:rsidRPr="007301FA" w:rsidRDefault="00C81329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F737E3" w:rsidRPr="003120F5" w14:paraId="3E7B318A" w14:textId="77777777" w:rsidTr="00B71FB1">
        <w:trPr>
          <w:trHeight w:val="1008"/>
        </w:trPr>
        <w:tc>
          <w:tcPr>
            <w:tcW w:w="2444" w:type="dxa"/>
            <w:vAlign w:val="center"/>
          </w:tcPr>
          <w:p w14:paraId="7854DD27" w14:textId="77777777" w:rsidR="00F737E3" w:rsidRPr="00375458" w:rsidRDefault="00E1385D" w:rsidP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Matters of Concern</w:t>
            </w:r>
          </w:p>
        </w:tc>
        <w:tc>
          <w:tcPr>
            <w:tcW w:w="7200" w:type="dxa"/>
          </w:tcPr>
          <w:p w14:paraId="6AB50B30" w14:textId="77777777" w:rsidR="00F737E3" w:rsidRPr="007301FA" w:rsidRDefault="00F737E3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F737E3" w:rsidRPr="003120F5" w14:paraId="49831904" w14:textId="77777777" w:rsidTr="00B71FB1">
        <w:trPr>
          <w:trHeight w:val="1008"/>
        </w:trPr>
        <w:tc>
          <w:tcPr>
            <w:tcW w:w="2444" w:type="dxa"/>
            <w:vAlign w:val="center"/>
          </w:tcPr>
          <w:p w14:paraId="172853B3" w14:textId="77777777" w:rsidR="00F737E3" w:rsidRPr="00375458" w:rsidRDefault="00E1385D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Action Required</w:t>
            </w:r>
          </w:p>
          <w:p w14:paraId="011FC855" w14:textId="77777777" w:rsidR="00F737E3" w:rsidRPr="00375458" w:rsidRDefault="00F737E3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7200" w:type="dxa"/>
          </w:tcPr>
          <w:p w14:paraId="3B55113D" w14:textId="77777777" w:rsidR="002D7086" w:rsidRPr="007301FA" w:rsidRDefault="002D7086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</w:tbl>
    <w:p w14:paraId="45639B2D" w14:textId="77777777" w:rsidR="00F737E3" w:rsidRPr="003120F5" w:rsidRDefault="00F737E3">
      <w:pPr>
        <w:rPr>
          <w:rFonts w:cs="Arial"/>
        </w:rPr>
      </w:pPr>
    </w:p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4"/>
        <w:gridCol w:w="7200"/>
      </w:tblGrid>
      <w:tr w:rsidR="00F737E3" w:rsidRPr="003120F5" w14:paraId="00DF2B36" w14:textId="77777777" w:rsidTr="004E3877">
        <w:trPr>
          <w:trHeight w:val="560"/>
        </w:trPr>
        <w:tc>
          <w:tcPr>
            <w:tcW w:w="9644" w:type="dxa"/>
            <w:gridSpan w:val="2"/>
            <w:shd w:val="pct15" w:color="000000" w:fill="FFFFFF"/>
            <w:vAlign w:val="center"/>
          </w:tcPr>
          <w:p w14:paraId="1944D655" w14:textId="77777777" w:rsidR="00375458" w:rsidRPr="003120F5" w:rsidRDefault="00F737E3">
            <w:pPr>
              <w:pStyle w:val="NormalWeb"/>
              <w:shd w:val="pct15" w:color="000000" w:fill="FFFFFF"/>
              <w:spacing w:before="0" w:after="0"/>
              <w:rPr>
                <w:rFonts w:ascii="Arial" w:hAnsi="Arial" w:cs="Arial"/>
                <w:b/>
              </w:rPr>
            </w:pPr>
            <w:r w:rsidRPr="003120F5">
              <w:rPr>
                <w:rFonts w:ascii="Arial" w:hAnsi="Arial" w:cs="Arial"/>
                <w:b/>
              </w:rPr>
              <w:t xml:space="preserve">MEANS FOR ENSURING ESCAPE ROUTES CAN BE SAFELY USED DURING EVACUATION: </w:t>
            </w:r>
            <w:r w:rsidRPr="003120F5">
              <w:rPr>
                <w:rFonts w:ascii="Arial" w:hAnsi="Arial" w:cs="Arial"/>
                <w:bCs/>
              </w:rPr>
              <w:t>Lights &amp; doors inc</w:t>
            </w:r>
            <w:r w:rsidR="00B71FB1">
              <w:rPr>
                <w:rFonts w:ascii="Arial" w:hAnsi="Arial" w:cs="Arial"/>
                <w:bCs/>
              </w:rPr>
              <w:t>luding</w:t>
            </w:r>
            <w:r w:rsidRPr="003120F5">
              <w:rPr>
                <w:rFonts w:ascii="Arial" w:hAnsi="Arial" w:cs="Arial"/>
                <w:bCs/>
              </w:rPr>
              <w:t xml:space="preserve"> during power failure. Site inspections to ensure fire exit doors and routes are properly marked and the aisles are clear.</w:t>
            </w:r>
          </w:p>
        </w:tc>
      </w:tr>
      <w:tr w:rsidR="00E1385D" w:rsidRPr="003120F5" w14:paraId="253C1E5D" w14:textId="77777777" w:rsidTr="00B71FB1">
        <w:trPr>
          <w:trHeight w:val="1008"/>
        </w:trPr>
        <w:tc>
          <w:tcPr>
            <w:tcW w:w="2444" w:type="dxa"/>
            <w:vAlign w:val="center"/>
          </w:tcPr>
          <w:p w14:paraId="0C89702A" w14:textId="77777777" w:rsidR="00E1385D" w:rsidRPr="00375458" w:rsidRDefault="00E1385D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375458">
              <w:rPr>
                <w:rFonts w:ascii="Arial" w:hAnsi="Arial" w:cs="Arial"/>
                <w:b/>
                <w:szCs w:val="24"/>
              </w:rPr>
              <w:t>E</w:t>
            </w:r>
            <w:r>
              <w:rPr>
                <w:rFonts w:ascii="Arial" w:hAnsi="Arial" w:cs="Arial"/>
                <w:b/>
                <w:szCs w:val="24"/>
              </w:rPr>
              <w:t>xisting Provision</w:t>
            </w:r>
          </w:p>
        </w:tc>
        <w:tc>
          <w:tcPr>
            <w:tcW w:w="7200" w:type="dxa"/>
          </w:tcPr>
          <w:p w14:paraId="0FA0C1EB" w14:textId="77777777" w:rsidR="00E1385D" w:rsidRPr="003120F5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120F5" w14:paraId="396A0FC5" w14:textId="77777777" w:rsidTr="00B71FB1">
        <w:trPr>
          <w:trHeight w:val="1008"/>
        </w:trPr>
        <w:tc>
          <w:tcPr>
            <w:tcW w:w="2444" w:type="dxa"/>
            <w:vAlign w:val="center"/>
          </w:tcPr>
          <w:p w14:paraId="0E65AAA5" w14:textId="77777777" w:rsidR="00E1385D" w:rsidRPr="00375458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Matters of Concern</w:t>
            </w:r>
          </w:p>
        </w:tc>
        <w:tc>
          <w:tcPr>
            <w:tcW w:w="7200" w:type="dxa"/>
          </w:tcPr>
          <w:p w14:paraId="6D503765" w14:textId="77777777" w:rsidR="00E1385D" w:rsidRPr="003120F5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120F5" w14:paraId="3CA1BCE7" w14:textId="77777777" w:rsidTr="00B71FB1">
        <w:trPr>
          <w:trHeight w:val="1008"/>
        </w:trPr>
        <w:tc>
          <w:tcPr>
            <w:tcW w:w="2444" w:type="dxa"/>
            <w:vAlign w:val="center"/>
          </w:tcPr>
          <w:p w14:paraId="34EBD45B" w14:textId="77777777" w:rsidR="00E1385D" w:rsidRPr="00375458" w:rsidRDefault="00E1385D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Action Required</w:t>
            </w:r>
          </w:p>
          <w:p w14:paraId="563E6E17" w14:textId="77777777" w:rsidR="00E1385D" w:rsidRPr="00375458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7200" w:type="dxa"/>
          </w:tcPr>
          <w:p w14:paraId="341249B0" w14:textId="77777777" w:rsidR="00E1385D" w:rsidRPr="003120F5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</w:tbl>
    <w:p w14:paraId="23D8CD33" w14:textId="77777777" w:rsidR="00F737E3" w:rsidRDefault="00375458" w:rsidP="00375458">
      <w:pPr>
        <w:pStyle w:val="Heading2"/>
        <w:rPr>
          <w:rFonts w:cs="Arial"/>
        </w:rPr>
      </w:pPr>
      <w:bookmarkStart w:id="20" w:name="_Toc101171761"/>
      <w:bookmarkStart w:id="21" w:name="_Toc150852001"/>
      <w:r>
        <w:rPr>
          <w:rFonts w:cs="Arial"/>
        </w:rPr>
        <w:lastRenderedPageBreak/>
        <w:t>9.</w:t>
      </w:r>
      <w:r>
        <w:rPr>
          <w:rFonts w:cs="Arial"/>
        </w:rPr>
        <w:tab/>
      </w:r>
      <w:r w:rsidR="00F737E3" w:rsidRPr="003120F5">
        <w:rPr>
          <w:rFonts w:cs="Arial"/>
        </w:rPr>
        <w:t>EVACUATION PROCEDURES</w:t>
      </w:r>
      <w:bookmarkEnd w:id="20"/>
      <w:bookmarkEnd w:id="21"/>
    </w:p>
    <w:p w14:paraId="4F44EADA" w14:textId="77777777" w:rsidR="00375458" w:rsidRPr="00375458" w:rsidRDefault="00375458" w:rsidP="00375458"/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4"/>
        <w:gridCol w:w="7200"/>
      </w:tblGrid>
      <w:tr w:rsidR="00F737E3" w:rsidRPr="003120F5" w14:paraId="72CE17EF" w14:textId="77777777" w:rsidTr="004E3877">
        <w:trPr>
          <w:cantSplit/>
          <w:trHeight w:val="864"/>
        </w:trPr>
        <w:tc>
          <w:tcPr>
            <w:tcW w:w="9644" w:type="dxa"/>
            <w:gridSpan w:val="2"/>
            <w:shd w:val="pct15" w:color="000000" w:fill="FFFFFF"/>
            <w:vAlign w:val="center"/>
          </w:tcPr>
          <w:p w14:paraId="21F2986B" w14:textId="77777777" w:rsidR="00375458" w:rsidRPr="003120F5" w:rsidRDefault="00F737E3" w:rsidP="004E3877">
            <w:pPr>
              <w:pStyle w:val="NormalWeb"/>
              <w:shd w:val="pct15" w:color="000000" w:fill="FFFFFF"/>
              <w:spacing w:before="0" w:after="0"/>
              <w:rPr>
                <w:rFonts w:ascii="Arial" w:hAnsi="Arial" w:cs="Arial"/>
              </w:rPr>
            </w:pPr>
            <w:r w:rsidRPr="003120F5">
              <w:rPr>
                <w:rFonts w:ascii="Arial" w:hAnsi="Arial" w:cs="Arial"/>
                <w:b/>
              </w:rPr>
              <w:t>EMERGENCY ACTION PLAN:</w:t>
            </w:r>
            <w:r w:rsidR="004E3877">
              <w:rPr>
                <w:rFonts w:ascii="Arial" w:hAnsi="Arial" w:cs="Arial"/>
                <w:b/>
              </w:rPr>
              <w:t xml:space="preserve">  </w:t>
            </w:r>
            <w:r w:rsidRPr="003120F5">
              <w:rPr>
                <w:rFonts w:ascii="Arial" w:hAnsi="Arial" w:cs="Arial"/>
              </w:rPr>
              <w:t>Is it available to staff, visitors, contractors &amp; relevant neighbours</w:t>
            </w:r>
          </w:p>
        </w:tc>
      </w:tr>
      <w:tr w:rsidR="00E1385D" w:rsidRPr="003120F5" w14:paraId="2B0F3986" w14:textId="77777777" w:rsidTr="00B71FB1">
        <w:trPr>
          <w:trHeight w:val="1008"/>
        </w:trPr>
        <w:tc>
          <w:tcPr>
            <w:tcW w:w="2444" w:type="dxa"/>
            <w:vAlign w:val="center"/>
          </w:tcPr>
          <w:p w14:paraId="67792E92" w14:textId="77777777" w:rsidR="00E1385D" w:rsidRPr="00375458" w:rsidRDefault="00E1385D" w:rsidP="00E1385D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375458">
              <w:rPr>
                <w:rFonts w:ascii="Arial" w:hAnsi="Arial" w:cs="Arial"/>
                <w:b/>
                <w:szCs w:val="24"/>
              </w:rPr>
              <w:t>E</w:t>
            </w:r>
            <w:r>
              <w:rPr>
                <w:rFonts w:ascii="Arial" w:hAnsi="Arial" w:cs="Arial"/>
                <w:b/>
                <w:szCs w:val="24"/>
              </w:rPr>
              <w:t>xisting Procedures</w:t>
            </w:r>
          </w:p>
        </w:tc>
        <w:tc>
          <w:tcPr>
            <w:tcW w:w="7200" w:type="dxa"/>
          </w:tcPr>
          <w:p w14:paraId="2EFC95E5" w14:textId="77777777" w:rsidR="00E1385D" w:rsidRPr="003120F5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120F5" w14:paraId="7CD695AC" w14:textId="77777777" w:rsidTr="00B71FB1">
        <w:trPr>
          <w:trHeight w:val="1008"/>
        </w:trPr>
        <w:tc>
          <w:tcPr>
            <w:tcW w:w="2444" w:type="dxa"/>
            <w:vAlign w:val="center"/>
          </w:tcPr>
          <w:p w14:paraId="021EA087" w14:textId="77777777" w:rsidR="00E1385D" w:rsidRPr="00375458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Matters of Concern</w:t>
            </w:r>
          </w:p>
        </w:tc>
        <w:tc>
          <w:tcPr>
            <w:tcW w:w="7200" w:type="dxa"/>
          </w:tcPr>
          <w:p w14:paraId="6C00FC29" w14:textId="77777777" w:rsidR="00E1385D" w:rsidRPr="003120F5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120F5" w14:paraId="5D52A232" w14:textId="77777777" w:rsidTr="00B71FB1">
        <w:trPr>
          <w:trHeight w:val="1008"/>
        </w:trPr>
        <w:tc>
          <w:tcPr>
            <w:tcW w:w="2444" w:type="dxa"/>
            <w:vAlign w:val="center"/>
          </w:tcPr>
          <w:p w14:paraId="4F38E417" w14:textId="77777777" w:rsidR="00E1385D" w:rsidRPr="00375458" w:rsidRDefault="00E1385D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Action Required</w:t>
            </w:r>
          </w:p>
          <w:p w14:paraId="549322E4" w14:textId="77777777" w:rsidR="00E1385D" w:rsidRPr="00375458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7200" w:type="dxa"/>
          </w:tcPr>
          <w:p w14:paraId="2BAE6B2F" w14:textId="77777777" w:rsidR="00E1385D" w:rsidRPr="003120F5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</w:tbl>
    <w:p w14:paraId="462533E0" w14:textId="77777777" w:rsidR="00F737E3" w:rsidRDefault="00375458" w:rsidP="00375458">
      <w:pPr>
        <w:pStyle w:val="Heading2"/>
        <w:rPr>
          <w:rFonts w:cs="Arial"/>
        </w:rPr>
      </w:pPr>
      <w:bookmarkStart w:id="22" w:name="_Toc101171762"/>
      <w:bookmarkStart w:id="23" w:name="_Toc150852002"/>
      <w:r>
        <w:rPr>
          <w:rFonts w:cs="Arial"/>
        </w:rPr>
        <w:t>10.</w:t>
      </w:r>
      <w:r>
        <w:rPr>
          <w:rFonts w:cs="Arial"/>
        </w:rPr>
        <w:tab/>
      </w:r>
      <w:r w:rsidR="00F737E3" w:rsidRPr="003120F5">
        <w:rPr>
          <w:rFonts w:cs="Arial"/>
        </w:rPr>
        <w:t>FIRE SAFETY MANAGEMENT</w:t>
      </w:r>
      <w:bookmarkEnd w:id="22"/>
      <w:bookmarkEnd w:id="23"/>
    </w:p>
    <w:p w14:paraId="1C43FECE" w14:textId="77777777" w:rsidR="00375458" w:rsidRPr="00375458" w:rsidRDefault="00375458" w:rsidP="00375458"/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4"/>
        <w:gridCol w:w="7200"/>
      </w:tblGrid>
      <w:tr w:rsidR="00F737E3" w:rsidRPr="003120F5" w14:paraId="593ED2B0" w14:textId="77777777" w:rsidTr="004E3877">
        <w:trPr>
          <w:trHeight w:val="864"/>
        </w:trPr>
        <w:tc>
          <w:tcPr>
            <w:tcW w:w="9644" w:type="dxa"/>
            <w:gridSpan w:val="2"/>
            <w:shd w:val="pct15" w:color="000000" w:fill="FFFFFF"/>
            <w:vAlign w:val="center"/>
          </w:tcPr>
          <w:p w14:paraId="7792E3EC" w14:textId="77777777" w:rsidR="00375458" w:rsidRPr="003120F5" w:rsidRDefault="00F737E3" w:rsidP="004E3877">
            <w:pPr>
              <w:pStyle w:val="NormalWeb"/>
              <w:shd w:val="pct15" w:color="000000" w:fill="FFFFFF"/>
              <w:spacing w:before="0" w:after="0"/>
              <w:rPr>
                <w:rFonts w:ascii="Arial" w:hAnsi="Arial" w:cs="Arial"/>
                <w:bCs/>
              </w:rPr>
            </w:pPr>
            <w:r w:rsidRPr="003120F5">
              <w:rPr>
                <w:rFonts w:ascii="Arial" w:hAnsi="Arial" w:cs="Arial"/>
                <w:b/>
              </w:rPr>
              <w:t>FIRE SAFETY POLICY STATEMENT:</w:t>
            </w:r>
            <w:r w:rsidR="004E3877">
              <w:rPr>
                <w:rFonts w:ascii="Arial" w:hAnsi="Arial" w:cs="Arial"/>
                <w:b/>
              </w:rPr>
              <w:t xml:space="preserve">  </w:t>
            </w:r>
            <w:r w:rsidRPr="003120F5">
              <w:rPr>
                <w:rFonts w:ascii="Arial" w:hAnsi="Arial" w:cs="Arial"/>
                <w:bCs/>
              </w:rPr>
              <w:t>Part of the emergency action plan, permit to work, or employee rules &amp; procedures</w:t>
            </w:r>
          </w:p>
        </w:tc>
      </w:tr>
      <w:tr w:rsidR="00E1385D" w:rsidRPr="003120F5" w14:paraId="77E7E818" w14:textId="77777777" w:rsidTr="00B71FB1">
        <w:trPr>
          <w:trHeight w:val="1008"/>
        </w:trPr>
        <w:tc>
          <w:tcPr>
            <w:tcW w:w="2444" w:type="dxa"/>
            <w:vAlign w:val="center"/>
          </w:tcPr>
          <w:p w14:paraId="5A2590D0" w14:textId="77777777"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 w:rsidRPr="00E90A1D">
              <w:rPr>
                <w:rFonts w:ascii="Arial" w:hAnsi="Arial" w:cs="Arial"/>
                <w:b/>
                <w:color w:val="000000"/>
                <w:szCs w:val="24"/>
              </w:rPr>
              <w:t>D</w:t>
            </w:r>
            <w:r>
              <w:rPr>
                <w:rFonts w:ascii="Arial" w:hAnsi="Arial" w:cs="Arial"/>
                <w:b/>
                <w:color w:val="000000"/>
                <w:szCs w:val="24"/>
              </w:rPr>
              <w:t>etails</w:t>
            </w:r>
            <w:r w:rsidRPr="00E90A1D">
              <w:rPr>
                <w:rFonts w:ascii="Arial" w:hAnsi="Arial" w:cs="Arial"/>
                <w:b/>
                <w:color w:val="000000"/>
                <w:szCs w:val="24"/>
              </w:rPr>
              <w:t xml:space="preserve"> </w:t>
            </w:r>
          </w:p>
        </w:tc>
        <w:tc>
          <w:tcPr>
            <w:tcW w:w="7200" w:type="dxa"/>
          </w:tcPr>
          <w:p w14:paraId="6E316476" w14:textId="77777777" w:rsidR="00E1385D" w:rsidRPr="003120F5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120F5" w14:paraId="1AE9DBB8" w14:textId="77777777" w:rsidTr="00B71FB1">
        <w:trPr>
          <w:trHeight w:val="1008"/>
        </w:trPr>
        <w:tc>
          <w:tcPr>
            <w:tcW w:w="2444" w:type="dxa"/>
            <w:vAlign w:val="center"/>
          </w:tcPr>
          <w:p w14:paraId="16BFC9D9" w14:textId="77777777"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szCs w:val="24"/>
              </w:rPr>
              <w:t>M</w:t>
            </w:r>
            <w:r>
              <w:rPr>
                <w:rFonts w:ascii="Arial" w:hAnsi="Arial" w:cs="Arial"/>
                <w:b/>
                <w:szCs w:val="24"/>
              </w:rPr>
              <w:t>atters of Concern</w:t>
            </w:r>
          </w:p>
        </w:tc>
        <w:tc>
          <w:tcPr>
            <w:tcW w:w="7200" w:type="dxa"/>
          </w:tcPr>
          <w:p w14:paraId="56AF3750" w14:textId="77777777" w:rsidR="00E1385D" w:rsidRPr="003120F5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120F5" w14:paraId="0E2CD7AD" w14:textId="77777777" w:rsidTr="00B71FB1">
        <w:trPr>
          <w:trHeight w:val="1008"/>
        </w:trPr>
        <w:tc>
          <w:tcPr>
            <w:tcW w:w="2444" w:type="dxa"/>
            <w:vAlign w:val="center"/>
          </w:tcPr>
          <w:p w14:paraId="189EEBA7" w14:textId="77777777"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Action Required</w:t>
            </w:r>
          </w:p>
        </w:tc>
        <w:tc>
          <w:tcPr>
            <w:tcW w:w="7200" w:type="dxa"/>
          </w:tcPr>
          <w:p w14:paraId="23C315ED" w14:textId="77777777" w:rsidR="00E1385D" w:rsidRPr="003120F5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</w:tbl>
    <w:p w14:paraId="695AD2A0" w14:textId="77777777" w:rsidR="00F737E3" w:rsidRPr="003120F5" w:rsidRDefault="00F737E3">
      <w:pPr>
        <w:rPr>
          <w:rFonts w:cs="Arial"/>
        </w:rPr>
      </w:pPr>
    </w:p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4"/>
        <w:gridCol w:w="7200"/>
      </w:tblGrid>
      <w:tr w:rsidR="00F737E3" w:rsidRPr="003120F5" w14:paraId="63D58C09" w14:textId="77777777" w:rsidTr="004E3877">
        <w:trPr>
          <w:trHeight w:val="864"/>
        </w:trPr>
        <w:tc>
          <w:tcPr>
            <w:tcW w:w="964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5" w:color="000000" w:fill="FFFFFF"/>
            <w:vAlign w:val="center"/>
          </w:tcPr>
          <w:p w14:paraId="5C4F289A" w14:textId="77777777" w:rsidR="00F737E3" w:rsidRPr="003120F5" w:rsidRDefault="00F737E3" w:rsidP="004E3877">
            <w:pPr>
              <w:pStyle w:val="NormalWeb"/>
              <w:spacing w:before="0" w:after="0"/>
              <w:rPr>
                <w:rFonts w:ascii="Arial" w:hAnsi="Arial" w:cs="Arial"/>
                <w:bCs/>
              </w:rPr>
            </w:pPr>
            <w:r w:rsidRPr="003120F5">
              <w:rPr>
                <w:rFonts w:ascii="Arial" w:hAnsi="Arial" w:cs="Arial"/>
                <w:b/>
              </w:rPr>
              <w:t>FIRE SAFETY MANAGEMENT SYSTEM IN PLACE:</w:t>
            </w:r>
            <w:r w:rsidR="004E3877">
              <w:rPr>
                <w:rFonts w:ascii="Arial" w:hAnsi="Arial" w:cs="Arial"/>
                <w:b/>
              </w:rPr>
              <w:t xml:space="preserve">  </w:t>
            </w:r>
            <w:r w:rsidRPr="003120F5">
              <w:rPr>
                <w:rFonts w:ascii="Arial" w:hAnsi="Arial" w:cs="Arial"/>
                <w:bCs/>
              </w:rPr>
              <w:t>Emergency or disaster action plans in place. Syst</w:t>
            </w:r>
            <w:r w:rsidR="00375458">
              <w:rPr>
                <w:rFonts w:ascii="Arial" w:hAnsi="Arial" w:cs="Arial"/>
                <w:bCs/>
              </w:rPr>
              <w:t>ems tested to ensure competence.</w:t>
            </w:r>
          </w:p>
        </w:tc>
      </w:tr>
      <w:tr w:rsidR="00E1385D" w:rsidRPr="003120F5" w14:paraId="61919CBF" w14:textId="77777777" w:rsidTr="00B71FB1">
        <w:trPr>
          <w:trHeight w:val="1008"/>
        </w:trPr>
        <w:tc>
          <w:tcPr>
            <w:tcW w:w="2444" w:type="dxa"/>
            <w:tcBorders>
              <w:top w:val="single" w:sz="4" w:space="0" w:color="auto"/>
            </w:tcBorders>
            <w:vAlign w:val="center"/>
          </w:tcPr>
          <w:p w14:paraId="126A2B49" w14:textId="77777777"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 w:rsidRPr="00E90A1D">
              <w:rPr>
                <w:rFonts w:ascii="Arial" w:hAnsi="Arial" w:cs="Arial"/>
                <w:b/>
                <w:color w:val="000000"/>
                <w:szCs w:val="24"/>
              </w:rPr>
              <w:t>D</w:t>
            </w:r>
            <w:r>
              <w:rPr>
                <w:rFonts w:ascii="Arial" w:hAnsi="Arial" w:cs="Arial"/>
                <w:b/>
                <w:color w:val="000000"/>
                <w:szCs w:val="24"/>
              </w:rPr>
              <w:t>etails</w:t>
            </w:r>
            <w:r w:rsidRPr="00E90A1D">
              <w:rPr>
                <w:rFonts w:ascii="Arial" w:hAnsi="Arial" w:cs="Arial"/>
                <w:b/>
                <w:color w:val="000000"/>
                <w:szCs w:val="24"/>
              </w:rPr>
              <w:t xml:space="preserve"> </w:t>
            </w:r>
          </w:p>
        </w:tc>
        <w:tc>
          <w:tcPr>
            <w:tcW w:w="7200" w:type="dxa"/>
            <w:tcBorders>
              <w:top w:val="single" w:sz="4" w:space="0" w:color="auto"/>
            </w:tcBorders>
          </w:tcPr>
          <w:p w14:paraId="0E0B4638" w14:textId="77777777" w:rsidR="00E1385D" w:rsidRPr="003120F5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120F5" w14:paraId="03DEC6C1" w14:textId="77777777" w:rsidTr="00B71FB1">
        <w:trPr>
          <w:trHeight w:val="1008"/>
        </w:trPr>
        <w:tc>
          <w:tcPr>
            <w:tcW w:w="2444" w:type="dxa"/>
            <w:vAlign w:val="center"/>
          </w:tcPr>
          <w:p w14:paraId="2A373364" w14:textId="77777777"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szCs w:val="24"/>
              </w:rPr>
              <w:t>M</w:t>
            </w:r>
            <w:r>
              <w:rPr>
                <w:rFonts w:ascii="Arial" w:hAnsi="Arial" w:cs="Arial"/>
                <w:b/>
                <w:szCs w:val="24"/>
              </w:rPr>
              <w:t>atters of Concern</w:t>
            </w:r>
          </w:p>
        </w:tc>
        <w:tc>
          <w:tcPr>
            <w:tcW w:w="7200" w:type="dxa"/>
          </w:tcPr>
          <w:p w14:paraId="22BB3B4D" w14:textId="77777777" w:rsidR="00E1385D" w:rsidRPr="003120F5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120F5" w14:paraId="6CAB6904" w14:textId="77777777" w:rsidTr="00B71FB1">
        <w:trPr>
          <w:trHeight w:val="1008"/>
        </w:trPr>
        <w:tc>
          <w:tcPr>
            <w:tcW w:w="2444" w:type="dxa"/>
            <w:vAlign w:val="center"/>
          </w:tcPr>
          <w:p w14:paraId="147B7C0F" w14:textId="77777777"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Action Required</w:t>
            </w:r>
          </w:p>
        </w:tc>
        <w:tc>
          <w:tcPr>
            <w:tcW w:w="7200" w:type="dxa"/>
          </w:tcPr>
          <w:p w14:paraId="605309CA" w14:textId="77777777" w:rsidR="00E1385D" w:rsidRPr="003120F5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</w:tbl>
    <w:p w14:paraId="06E8A81B" w14:textId="77777777" w:rsidR="00F737E3" w:rsidRPr="003120F5" w:rsidRDefault="007301FA">
      <w:pPr>
        <w:rPr>
          <w:rFonts w:cs="Arial"/>
        </w:rPr>
      </w:pPr>
      <w:r>
        <w:rPr>
          <w:rFonts w:cs="Arial"/>
        </w:rPr>
        <w:br w:type="page"/>
      </w:r>
    </w:p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4"/>
        <w:gridCol w:w="7200"/>
      </w:tblGrid>
      <w:tr w:rsidR="00F737E3" w:rsidRPr="003120F5" w14:paraId="75E7856E" w14:textId="77777777" w:rsidTr="004E3877">
        <w:trPr>
          <w:trHeight w:val="864"/>
        </w:trPr>
        <w:tc>
          <w:tcPr>
            <w:tcW w:w="964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5" w:color="000000" w:fill="FFFFFF"/>
            <w:vAlign w:val="center"/>
          </w:tcPr>
          <w:p w14:paraId="2685CBC8" w14:textId="77777777" w:rsidR="00375458" w:rsidRPr="003120F5" w:rsidRDefault="00F737E3">
            <w:pPr>
              <w:pStyle w:val="NormalWeb"/>
              <w:spacing w:before="0" w:after="0"/>
              <w:rPr>
                <w:rFonts w:ascii="Arial" w:hAnsi="Arial" w:cs="Arial"/>
                <w:b/>
              </w:rPr>
            </w:pPr>
            <w:r w:rsidRPr="003120F5">
              <w:rPr>
                <w:rFonts w:ascii="Arial" w:hAnsi="Arial" w:cs="Arial"/>
                <w:b/>
              </w:rPr>
              <w:lastRenderedPageBreak/>
              <w:t>PROCEDURES IN PLACE TO MONITOR AND REVIEW FIRE SAFETY PROCEDURES IN THE PREMISES:</w:t>
            </w:r>
            <w:r w:rsidR="004E3877">
              <w:rPr>
                <w:rFonts w:ascii="Arial" w:hAnsi="Arial" w:cs="Arial"/>
                <w:b/>
              </w:rPr>
              <w:t xml:space="preserve"> </w:t>
            </w:r>
            <w:r w:rsidRPr="003120F5">
              <w:rPr>
                <w:rFonts w:ascii="Arial" w:hAnsi="Arial" w:cs="Arial"/>
                <w:b/>
              </w:rPr>
              <w:t xml:space="preserve"> </w:t>
            </w:r>
            <w:r w:rsidRPr="003120F5">
              <w:rPr>
                <w:rFonts w:ascii="Arial" w:hAnsi="Arial" w:cs="Arial"/>
                <w:bCs/>
              </w:rPr>
              <w:t>Risk management review H&amp;S meetings</w:t>
            </w:r>
            <w:r w:rsidR="00375458">
              <w:rPr>
                <w:rFonts w:ascii="Arial" w:hAnsi="Arial" w:cs="Arial"/>
                <w:bCs/>
              </w:rPr>
              <w:t>.</w:t>
            </w:r>
          </w:p>
        </w:tc>
      </w:tr>
      <w:tr w:rsidR="00E1385D" w:rsidRPr="003120F5" w14:paraId="5A0FBA4E" w14:textId="77777777" w:rsidTr="00B71FB1">
        <w:trPr>
          <w:trHeight w:val="1008"/>
        </w:trPr>
        <w:tc>
          <w:tcPr>
            <w:tcW w:w="2444" w:type="dxa"/>
            <w:tcBorders>
              <w:top w:val="single" w:sz="4" w:space="0" w:color="auto"/>
            </w:tcBorders>
            <w:vAlign w:val="center"/>
          </w:tcPr>
          <w:p w14:paraId="4DF6BBA1" w14:textId="77777777"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 w:rsidRPr="00E90A1D">
              <w:rPr>
                <w:rFonts w:ascii="Arial" w:hAnsi="Arial" w:cs="Arial"/>
                <w:b/>
                <w:color w:val="000000"/>
                <w:szCs w:val="24"/>
              </w:rPr>
              <w:t>D</w:t>
            </w:r>
            <w:r>
              <w:rPr>
                <w:rFonts w:ascii="Arial" w:hAnsi="Arial" w:cs="Arial"/>
                <w:b/>
                <w:color w:val="000000"/>
                <w:szCs w:val="24"/>
              </w:rPr>
              <w:t>etails</w:t>
            </w:r>
            <w:r w:rsidRPr="00E90A1D">
              <w:rPr>
                <w:rFonts w:ascii="Arial" w:hAnsi="Arial" w:cs="Arial"/>
                <w:b/>
                <w:color w:val="000000"/>
                <w:szCs w:val="24"/>
              </w:rPr>
              <w:t xml:space="preserve"> </w:t>
            </w:r>
          </w:p>
        </w:tc>
        <w:tc>
          <w:tcPr>
            <w:tcW w:w="7200" w:type="dxa"/>
            <w:tcBorders>
              <w:top w:val="single" w:sz="4" w:space="0" w:color="auto"/>
            </w:tcBorders>
          </w:tcPr>
          <w:p w14:paraId="0D88F445" w14:textId="77777777" w:rsidR="00E1385D" w:rsidRPr="00375458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120F5" w14:paraId="3F366C26" w14:textId="77777777" w:rsidTr="00B71FB1">
        <w:trPr>
          <w:trHeight w:val="1008"/>
        </w:trPr>
        <w:tc>
          <w:tcPr>
            <w:tcW w:w="2444" w:type="dxa"/>
            <w:vAlign w:val="center"/>
          </w:tcPr>
          <w:p w14:paraId="286B27DE" w14:textId="77777777"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szCs w:val="24"/>
              </w:rPr>
              <w:t>M</w:t>
            </w:r>
            <w:r>
              <w:rPr>
                <w:rFonts w:ascii="Arial" w:hAnsi="Arial" w:cs="Arial"/>
                <w:b/>
                <w:szCs w:val="24"/>
              </w:rPr>
              <w:t>atters of Concern</w:t>
            </w:r>
          </w:p>
        </w:tc>
        <w:tc>
          <w:tcPr>
            <w:tcW w:w="7200" w:type="dxa"/>
          </w:tcPr>
          <w:p w14:paraId="31E527D9" w14:textId="77777777" w:rsidR="00E1385D" w:rsidRPr="00375458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120F5" w14:paraId="231CDC12" w14:textId="77777777" w:rsidTr="00B71FB1">
        <w:trPr>
          <w:trHeight w:val="1008"/>
        </w:trPr>
        <w:tc>
          <w:tcPr>
            <w:tcW w:w="2444" w:type="dxa"/>
            <w:vAlign w:val="center"/>
          </w:tcPr>
          <w:p w14:paraId="25DFD01D" w14:textId="77777777"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Action Required</w:t>
            </w:r>
          </w:p>
        </w:tc>
        <w:tc>
          <w:tcPr>
            <w:tcW w:w="7200" w:type="dxa"/>
          </w:tcPr>
          <w:p w14:paraId="163FA801" w14:textId="77777777" w:rsidR="00E1385D" w:rsidRPr="00375458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</w:tbl>
    <w:p w14:paraId="253370BD" w14:textId="77777777" w:rsidR="00F737E3" w:rsidRDefault="00375458" w:rsidP="00375458">
      <w:pPr>
        <w:pStyle w:val="Heading2"/>
        <w:rPr>
          <w:rFonts w:cs="Arial"/>
        </w:rPr>
      </w:pPr>
      <w:bookmarkStart w:id="24" w:name="_Toc101171763"/>
      <w:bookmarkStart w:id="25" w:name="_Toc150852003"/>
      <w:r>
        <w:rPr>
          <w:rFonts w:cs="Arial"/>
        </w:rPr>
        <w:t>11.</w:t>
      </w:r>
      <w:r>
        <w:rPr>
          <w:rFonts w:cs="Arial"/>
        </w:rPr>
        <w:tab/>
      </w:r>
      <w:r w:rsidR="00F737E3" w:rsidRPr="003120F5">
        <w:rPr>
          <w:rFonts w:cs="Arial"/>
        </w:rPr>
        <w:t>MA</w:t>
      </w:r>
      <w:r w:rsidR="006C70BF" w:rsidRPr="003120F5">
        <w:rPr>
          <w:rFonts w:cs="Arial"/>
        </w:rPr>
        <w:t>I</w:t>
      </w:r>
      <w:r w:rsidR="00F737E3" w:rsidRPr="003120F5">
        <w:rPr>
          <w:rFonts w:cs="Arial"/>
        </w:rPr>
        <w:t>NTENANCE OF EQUIPMENT</w:t>
      </w:r>
      <w:bookmarkEnd w:id="24"/>
      <w:bookmarkEnd w:id="25"/>
    </w:p>
    <w:p w14:paraId="4178C01A" w14:textId="77777777" w:rsidR="00375458" w:rsidRPr="00375458" w:rsidRDefault="00375458" w:rsidP="00375458"/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4"/>
        <w:gridCol w:w="7200"/>
      </w:tblGrid>
      <w:tr w:rsidR="00F737E3" w:rsidRPr="003120F5" w14:paraId="6552CD40" w14:textId="77777777" w:rsidTr="004E3877">
        <w:trPr>
          <w:trHeight w:val="864"/>
        </w:trPr>
        <w:tc>
          <w:tcPr>
            <w:tcW w:w="964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5" w:color="000000" w:fill="FFFFFF"/>
            <w:vAlign w:val="center"/>
          </w:tcPr>
          <w:p w14:paraId="506E7D30" w14:textId="77777777" w:rsidR="00F737E3" w:rsidRPr="003120F5" w:rsidRDefault="00F737E3">
            <w:pPr>
              <w:pStyle w:val="NormalWeb"/>
              <w:spacing w:before="0" w:after="0"/>
              <w:rPr>
                <w:rFonts w:ascii="Arial" w:hAnsi="Arial" w:cs="Arial"/>
                <w:b/>
              </w:rPr>
            </w:pPr>
            <w:r w:rsidRPr="003120F5">
              <w:rPr>
                <w:rFonts w:ascii="Arial" w:hAnsi="Arial" w:cs="Arial"/>
                <w:b/>
              </w:rPr>
              <w:t>MAINTENANCE PROGRAMME FOR PREVENT</w:t>
            </w:r>
            <w:r w:rsidR="008B594C">
              <w:rPr>
                <w:rFonts w:ascii="Arial" w:hAnsi="Arial" w:cs="Arial"/>
                <w:b/>
              </w:rPr>
              <w:t>A</w:t>
            </w:r>
            <w:r w:rsidRPr="003120F5">
              <w:rPr>
                <w:rFonts w:ascii="Arial" w:hAnsi="Arial" w:cs="Arial"/>
                <w:b/>
              </w:rPr>
              <w:t>TIVE &amp; PROTECTIVE</w:t>
            </w:r>
            <w:r w:rsidRPr="003120F5">
              <w:rPr>
                <w:rFonts w:ascii="Arial" w:hAnsi="Arial" w:cs="Arial"/>
              </w:rPr>
              <w:t xml:space="preserve"> </w:t>
            </w:r>
            <w:r w:rsidRPr="003120F5">
              <w:rPr>
                <w:rFonts w:ascii="Arial" w:hAnsi="Arial" w:cs="Arial"/>
                <w:b/>
              </w:rPr>
              <w:t>MEASURES:</w:t>
            </w:r>
          </w:p>
          <w:p w14:paraId="39C568D0" w14:textId="77777777" w:rsidR="00375458" w:rsidRPr="003120F5" w:rsidRDefault="00F737E3">
            <w:pPr>
              <w:pStyle w:val="NormalWeb"/>
              <w:spacing w:before="0" w:after="0"/>
              <w:rPr>
                <w:rFonts w:ascii="Arial" w:hAnsi="Arial" w:cs="Arial"/>
              </w:rPr>
            </w:pPr>
            <w:r w:rsidRPr="003120F5">
              <w:rPr>
                <w:rFonts w:ascii="Arial" w:hAnsi="Arial" w:cs="Arial"/>
              </w:rPr>
              <w:t>Fire appliance, emergency lighting and alarm system maintenance procedures</w:t>
            </w:r>
            <w:r w:rsidR="00375458">
              <w:rPr>
                <w:rFonts w:ascii="Arial" w:hAnsi="Arial" w:cs="Arial"/>
              </w:rPr>
              <w:t>.</w:t>
            </w:r>
          </w:p>
        </w:tc>
      </w:tr>
      <w:tr w:rsidR="00E1385D" w:rsidRPr="003120F5" w14:paraId="1A901635" w14:textId="77777777" w:rsidTr="00B71FB1">
        <w:trPr>
          <w:trHeight w:val="1008"/>
        </w:trPr>
        <w:tc>
          <w:tcPr>
            <w:tcW w:w="2444" w:type="dxa"/>
            <w:tcBorders>
              <w:top w:val="single" w:sz="4" w:space="0" w:color="auto"/>
            </w:tcBorders>
            <w:vAlign w:val="center"/>
          </w:tcPr>
          <w:p w14:paraId="3498FA59" w14:textId="77777777"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 w:rsidRPr="00E90A1D">
              <w:rPr>
                <w:rFonts w:ascii="Arial" w:hAnsi="Arial" w:cs="Arial"/>
                <w:b/>
                <w:color w:val="000000"/>
                <w:szCs w:val="24"/>
              </w:rPr>
              <w:t>D</w:t>
            </w:r>
            <w:r>
              <w:rPr>
                <w:rFonts w:ascii="Arial" w:hAnsi="Arial" w:cs="Arial"/>
                <w:b/>
                <w:color w:val="000000"/>
                <w:szCs w:val="24"/>
              </w:rPr>
              <w:t>etails</w:t>
            </w:r>
            <w:r w:rsidRPr="00E90A1D">
              <w:rPr>
                <w:rFonts w:ascii="Arial" w:hAnsi="Arial" w:cs="Arial"/>
                <w:b/>
                <w:color w:val="000000"/>
                <w:szCs w:val="24"/>
              </w:rPr>
              <w:t xml:space="preserve"> </w:t>
            </w:r>
          </w:p>
        </w:tc>
        <w:tc>
          <w:tcPr>
            <w:tcW w:w="7200" w:type="dxa"/>
            <w:tcBorders>
              <w:top w:val="single" w:sz="4" w:space="0" w:color="auto"/>
            </w:tcBorders>
          </w:tcPr>
          <w:p w14:paraId="6BC909F6" w14:textId="77777777" w:rsidR="00E1385D" w:rsidRPr="003120F5" w:rsidRDefault="00E1385D" w:rsidP="004F51EC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120F5" w14:paraId="08B31AC8" w14:textId="77777777" w:rsidTr="00B71FB1">
        <w:trPr>
          <w:trHeight w:val="1008"/>
        </w:trPr>
        <w:tc>
          <w:tcPr>
            <w:tcW w:w="2444" w:type="dxa"/>
            <w:vAlign w:val="center"/>
          </w:tcPr>
          <w:p w14:paraId="24B0C234" w14:textId="77777777"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szCs w:val="24"/>
              </w:rPr>
              <w:t>M</w:t>
            </w:r>
            <w:r>
              <w:rPr>
                <w:rFonts w:ascii="Arial" w:hAnsi="Arial" w:cs="Arial"/>
                <w:b/>
                <w:szCs w:val="24"/>
              </w:rPr>
              <w:t>atters of Concern</w:t>
            </w:r>
          </w:p>
        </w:tc>
        <w:tc>
          <w:tcPr>
            <w:tcW w:w="7200" w:type="dxa"/>
          </w:tcPr>
          <w:p w14:paraId="2C16FB4A" w14:textId="77777777" w:rsidR="00E1385D" w:rsidRPr="003120F5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120F5" w14:paraId="6A43B4D4" w14:textId="77777777" w:rsidTr="00B71FB1">
        <w:trPr>
          <w:trHeight w:val="1008"/>
        </w:trPr>
        <w:tc>
          <w:tcPr>
            <w:tcW w:w="2444" w:type="dxa"/>
            <w:vAlign w:val="center"/>
          </w:tcPr>
          <w:p w14:paraId="5A17166A" w14:textId="77777777"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Action Required</w:t>
            </w:r>
          </w:p>
        </w:tc>
        <w:tc>
          <w:tcPr>
            <w:tcW w:w="7200" w:type="dxa"/>
          </w:tcPr>
          <w:p w14:paraId="42C3BD58" w14:textId="77777777" w:rsidR="00E1385D" w:rsidRPr="003120F5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</w:tbl>
    <w:p w14:paraId="427D1D61" w14:textId="77777777" w:rsidR="00F737E3" w:rsidRDefault="00375458" w:rsidP="00375458">
      <w:pPr>
        <w:pStyle w:val="Heading2"/>
        <w:rPr>
          <w:rFonts w:cs="Arial"/>
        </w:rPr>
      </w:pPr>
      <w:bookmarkStart w:id="26" w:name="_Toc101171764"/>
      <w:bookmarkStart w:id="27" w:name="_Toc150852004"/>
      <w:r>
        <w:rPr>
          <w:rFonts w:cs="Arial"/>
        </w:rPr>
        <w:t>12.</w:t>
      </w:r>
      <w:r>
        <w:rPr>
          <w:rFonts w:cs="Arial"/>
        </w:rPr>
        <w:tab/>
      </w:r>
      <w:r w:rsidR="00F737E3" w:rsidRPr="003120F5">
        <w:rPr>
          <w:rFonts w:cs="Arial"/>
        </w:rPr>
        <w:t>TRAINING</w:t>
      </w:r>
      <w:bookmarkEnd w:id="26"/>
      <w:bookmarkEnd w:id="27"/>
    </w:p>
    <w:p w14:paraId="54DCEF73" w14:textId="77777777" w:rsidR="00375458" w:rsidRPr="00375458" w:rsidRDefault="00375458" w:rsidP="00375458"/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4"/>
        <w:gridCol w:w="7200"/>
      </w:tblGrid>
      <w:tr w:rsidR="00F737E3" w:rsidRPr="003120F5" w14:paraId="2FD3911E" w14:textId="77777777" w:rsidTr="004E3877">
        <w:trPr>
          <w:trHeight w:val="1152"/>
        </w:trPr>
        <w:tc>
          <w:tcPr>
            <w:tcW w:w="964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5" w:color="000000" w:fill="FFFFFF"/>
            <w:vAlign w:val="center"/>
          </w:tcPr>
          <w:p w14:paraId="3ADAE71E" w14:textId="77777777" w:rsidR="00F737E3" w:rsidRPr="003120F5" w:rsidRDefault="00F737E3">
            <w:pPr>
              <w:pStyle w:val="NormalWeb"/>
              <w:spacing w:before="0" w:after="0"/>
              <w:rPr>
                <w:rFonts w:ascii="Arial" w:hAnsi="Arial" w:cs="Arial"/>
                <w:bCs/>
              </w:rPr>
            </w:pPr>
            <w:r w:rsidRPr="003120F5">
              <w:rPr>
                <w:rFonts w:ascii="Arial" w:hAnsi="Arial" w:cs="Arial"/>
                <w:b/>
              </w:rPr>
              <w:t>FIRE SAFETY TRAINING PROVIDED FOR RELEVANT PERSONS:</w:t>
            </w:r>
            <w:r w:rsidR="004E3877">
              <w:rPr>
                <w:rFonts w:ascii="Arial" w:hAnsi="Arial" w:cs="Arial"/>
                <w:b/>
              </w:rPr>
              <w:t xml:space="preserve">  </w:t>
            </w:r>
            <w:r w:rsidR="004E3877" w:rsidRPr="004E3877">
              <w:rPr>
                <w:rFonts w:ascii="Arial" w:hAnsi="Arial" w:cs="Arial"/>
              </w:rPr>
              <w:t>F</w:t>
            </w:r>
            <w:r w:rsidRPr="004E3877">
              <w:rPr>
                <w:rFonts w:ascii="Arial" w:hAnsi="Arial" w:cs="Arial"/>
                <w:bCs/>
              </w:rPr>
              <w:t>ir</w:t>
            </w:r>
            <w:r w:rsidRPr="003120F5">
              <w:rPr>
                <w:rFonts w:ascii="Arial" w:hAnsi="Arial" w:cs="Arial"/>
                <w:bCs/>
              </w:rPr>
              <w:t>e safety notices and/or periodic information briefings, newsletters &amp; instruction</w:t>
            </w:r>
          </w:p>
          <w:p w14:paraId="7AE149A7" w14:textId="77777777" w:rsidR="00375458" w:rsidRPr="003120F5" w:rsidRDefault="00F737E3" w:rsidP="004E3877">
            <w:pPr>
              <w:pStyle w:val="NormalWeb"/>
              <w:spacing w:before="0" w:after="0"/>
              <w:rPr>
                <w:rFonts w:ascii="Arial" w:hAnsi="Arial" w:cs="Arial"/>
                <w:bCs/>
              </w:rPr>
            </w:pPr>
            <w:r w:rsidRPr="003120F5">
              <w:rPr>
                <w:rFonts w:ascii="Arial" w:hAnsi="Arial" w:cs="Arial"/>
                <w:bCs/>
              </w:rPr>
              <w:t>Are staff aware of their fire safety responsibilities &amp; duties in the workplace</w:t>
            </w:r>
            <w:r w:rsidR="00375458">
              <w:rPr>
                <w:rFonts w:ascii="Arial" w:hAnsi="Arial" w:cs="Arial"/>
                <w:bCs/>
              </w:rPr>
              <w:t>.</w:t>
            </w:r>
          </w:p>
        </w:tc>
      </w:tr>
      <w:tr w:rsidR="00E1385D" w:rsidRPr="003120F5" w14:paraId="1C86870B" w14:textId="77777777" w:rsidTr="00B71FB1">
        <w:trPr>
          <w:trHeight w:val="1008"/>
        </w:trPr>
        <w:tc>
          <w:tcPr>
            <w:tcW w:w="2444" w:type="dxa"/>
            <w:tcBorders>
              <w:top w:val="single" w:sz="4" w:space="0" w:color="auto"/>
            </w:tcBorders>
            <w:vAlign w:val="center"/>
          </w:tcPr>
          <w:p w14:paraId="6272F2B4" w14:textId="77777777"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 w:rsidRPr="00E90A1D">
              <w:rPr>
                <w:rFonts w:ascii="Arial" w:hAnsi="Arial" w:cs="Arial"/>
                <w:b/>
                <w:color w:val="000000"/>
                <w:szCs w:val="24"/>
              </w:rPr>
              <w:t>D</w:t>
            </w:r>
            <w:r>
              <w:rPr>
                <w:rFonts w:ascii="Arial" w:hAnsi="Arial" w:cs="Arial"/>
                <w:b/>
                <w:color w:val="000000"/>
                <w:szCs w:val="24"/>
              </w:rPr>
              <w:t>etails</w:t>
            </w:r>
            <w:r w:rsidRPr="00E90A1D">
              <w:rPr>
                <w:rFonts w:ascii="Arial" w:hAnsi="Arial" w:cs="Arial"/>
                <w:b/>
                <w:color w:val="000000"/>
                <w:szCs w:val="24"/>
              </w:rPr>
              <w:t xml:space="preserve"> </w:t>
            </w:r>
          </w:p>
        </w:tc>
        <w:tc>
          <w:tcPr>
            <w:tcW w:w="7200" w:type="dxa"/>
            <w:tcBorders>
              <w:top w:val="single" w:sz="4" w:space="0" w:color="auto"/>
            </w:tcBorders>
          </w:tcPr>
          <w:p w14:paraId="6ED5D62E" w14:textId="77777777" w:rsidR="00E1385D" w:rsidRPr="003120F5" w:rsidRDefault="00E1385D" w:rsidP="006C70BF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120F5" w14:paraId="765518C7" w14:textId="77777777" w:rsidTr="00B71FB1">
        <w:trPr>
          <w:trHeight w:val="1008"/>
        </w:trPr>
        <w:tc>
          <w:tcPr>
            <w:tcW w:w="2444" w:type="dxa"/>
            <w:vAlign w:val="center"/>
          </w:tcPr>
          <w:p w14:paraId="6FF76CDC" w14:textId="77777777"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szCs w:val="24"/>
              </w:rPr>
              <w:t>M</w:t>
            </w:r>
            <w:r>
              <w:rPr>
                <w:rFonts w:ascii="Arial" w:hAnsi="Arial" w:cs="Arial"/>
                <w:b/>
                <w:szCs w:val="24"/>
              </w:rPr>
              <w:t>atters of Concern</w:t>
            </w:r>
          </w:p>
        </w:tc>
        <w:tc>
          <w:tcPr>
            <w:tcW w:w="7200" w:type="dxa"/>
          </w:tcPr>
          <w:p w14:paraId="02183926" w14:textId="77777777" w:rsidR="00E1385D" w:rsidRPr="003120F5" w:rsidRDefault="00E1385D" w:rsidP="006C70BF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120F5" w14:paraId="6D36131E" w14:textId="77777777" w:rsidTr="00B71FB1">
        <w:trPr>
          <w:trHeight w:val="1008"/>
        </w:trPr>
        <w:tc>
          <w:tcPr>
            <w:tcW w:w="2444" w:type="dxa"/>
            <w:vAlign w:val="center"/>
          </w:tcPr>
          <w:p w14:paraId="39A4906B" w14:textId="77777777"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Action Required</w:t>
            </w:r>
          </w:p>
        </w:tc>
        <w:tc>
          <w:tcPr>
            <w:tcW w:w="7200" w:type="dxa"/>
          </w:tcPr>
          <w:p w14:paraId="794528AB" w14:textId="77777777" w:rsidR="00E1385D" w:rsidRPr="003120F5" w:rsidRDefault="00E1385D" w:rsidP="006C70BF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</w:tbl>
    <w:p w14:paraId="4E884E6C" w14:textId="77777777" w:rsidR="008B594C" w:rsidRDefault="008B594C" w:rsidP="00375458">
      <w:pPr>
        <w:pStyle w:val="Heading2"/>
        <w:rPr>
          <w:rFonts w:cs="Arial"/>
        </w:rPr>
      </w:pPr>
      <w:bookmarkStart w:id="28" w:name="_Toc101171765"/>
      <w:bookmarkStart w:id="29" w:name="_Toc150852005"/>
    </w:p>
    <w:p w14:paraId="5E356E0F" w14:textId="77777777" w:rsidR="00F737E3" w:rsidRDefault="008B594C" w:rsidP="00375458">
      <w:pPr>
        <w:pStyle w:val="Heading2"/>
        <w:rPr>
          <w:rFonts w:cs="Arial"/>
        </w:rPr>
      </w:pPr>
      <w:r>
        <w:rPr>
          <w:rFonts w:cs="Arial"/>
        </w:rPr>
        <w:br w:type="page"/>
      </w:r>
      <w:r w:rsidR="00375458">
        <w:rPr>
          <w:rFonts w:cs="Arial"/>
        </w:rPr>
        <w:lastRenderedPageBreak/>
        <w:t>13.</w:t>
      </w:r>
      <w:r w:rsidR="00375458">
        <w:rPr>
          <w:rFonts w:cs="Arial"/>
        </w:rPr>
        <w:tab/>
      </w:r>
      <w:r w:rsidR="00F737E3" w:rsidRPr="003120F5">
        <w:rPr>
          <w:rFonts w:cs="Arial"/>
        </w:rPr>
        <w:t>RECORDS</w:t>
      </w:r>
      <w:bookmarkEnd w:id="28"/>
      <w:bookmarkEnd w:id="29"/>
    </w:p>
    <w:p w14:paraId="42CC13B6" w14:textId="77777777" w:rsidR="00375458" w:rsidRPr="00B71FB1" w:rsidRDefault="00375458" w:rsidP="00375458">
      <w:pPr>
        <w:rPr>
          <w:sz w:val="16"/>
        </w:rPr>
      </w:pPr>
    </w:p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4"/>
        <w:gridCol w:w="7200"/>
      </w:tblGrid>
      <w:tr w:rsidR="00F737E3" w:rsidRPr="003120F5" w14:paraId="33C69787" w14:textId="77777777" w:rsidTr="00B71FB1">
        <w:trPr>
          <w:trHeight w:val="1008"/>
        </w:trPr>
        <w:tc>
          <w:tcPr>
            <w:tcW w:w="964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5" w:color="000000" w:fill="FFFFFF"/>
            <w:vAlign w:val="center"/>
          </w:tcPr>
          <w:p w14:paraId="2A1CF3ED" w14:textId="77777777" w:rsidR="00375458" w:rsidRPr="003120F5" w:rsidRDefault="00F737E3" w:rsidP="00B71FB1">
            <w:pPr>
              <w:pStyle w:val="NormalWeb"/>
              <w:spacing w:before="0" w:after="0"/>
              <w:rPr>
                <w:rFonts w:ascii="Arial" w:hAnsi="Arial" w:cs="Arial"/>
                <w:bCs/>
              </w:rPr>
            </w:pPr>
            <w:r w:rsidRPr="003120F5">
              <w:rPr>
                <w:rFonts w:ascii="Arial" w:hAnsi="Arial" w:cs="Arial"/>
                <w:b/>
              </w:rPr>
              <w:t>RECORDS OF MAINTENANCE &amp; TRAINING:</w:t>
            </w:r>
            <w:r w:rsidR="00B71FB1">
              <w:rPr>
                <w:rFonts w:ascii="Arial" w:hAnsi="Arial" w:cs="Arial"/>
                <w:b/>
              </w:rPr>
              <w:t xml:space="preserve">  </w:t>
            </w:r>
            <w:r w:rsidRPr="003120F5">
              <w:rPr>
                <w:rFonts w:ascii="Arial" w:hAnsi="Arial" w:cs="Arial"/>
                <w:bCs/>
              </w:rPr>
              <w:t>Annu</w:t>
            </w:r>
            <w:r w:rsidR="00B71FB1">
              <w:rPr>
                <w:rFonts w:ascii="Arial" w:hAnsi="Arial" w:cs="Arial"/>
                <w:bCs/>
              </w:rPr>
              <w:t>al extinguisher, weekly alarm/</w:t>
            </w:r>
            <w:r w:rsidRPr="003120F5">
              <w:rPr>
                <w:rFonts w:ascii="Arial" w:hAnsi="Arial" w:cs="Arial"/>
                <w:bCs/>
              </w:rPr>
              <w:t>lighting checks carried out by competent person</w:t>
            </w:r>
            <w:r w:rsidR="00B71FB1">
              <w:rPr>
                <w:rFonts w:ascii="Arial" w:hAnsi="Arial" w:cs="Arial"/>
                <w:bCs/>
              </w:rPr>
              <w:t xml:space="preserve">.  </w:t>
            </w:r>
            <w:r w:rsidRPr="003120F5">
              <w:rPr>
                <w:rFonts w:ascii="Arial" w:hAnsi="Arial" w:cs="Arial"/>
                <w:bCs/>
              </w:rPr>
              <w:t>Fire drill schedule and staff training records. Date of last fire drill</w:t>
            </w:r>
            <w:r w:rsidR="00375458">
              <w:rPr>
                <w:rFonts w:ascii="Arial" w:hAnsi="Arial" w:cs="Arial"/>
                <w:bCs/>
              </w:rPr>
              <w:t>.</w:t>
            </w:r>
          </w:p>
        </w:tc>
      </w:tr>
      <w:tr w:rsidR="00E1385D" w:rsidRPr="00375458" w14:paraId="6D5DDFFD" w14:textId="77777777" w:rsidTr="00B71FB1">
        <w:trPr>
          <w:trHeight w:val="1008"/>
        </w:trPr>
        <w:tc>
          <w:tcPr>
            <w:tcW w:w="2444" w:type="dxa"/>
            <w:tcBorders>
              <w:top w:val="single" w:sz="4" w:space="0" w:color="auto"/>
            </w:tcBorders>
            <w:vAlign w:val="center"/>
          </w:tcPr>
          <w:p w14:paraId="64AFD402" w14:textId="77777777"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 w:rsidRPr="00E90A1D">
              <w:rPr>
                <w:rFonts w:ascii="Arial" w:hAnsi="Arial" w:cs="Arial"/>
                <w:b/>
                <w:color w:val="000000"/>
                <w:szCs w:val="24"/>
              </w:rPr>
              <w:t>D</w:t>
            </w:r>
            <w:r>
              <w:rPr>
                <w:rFonts w:ascii="Arial" w:hAnsi="Arial" w:cs="Arial"/>
                <w:b/>
                <w:color w:val="000000"/>
                <w:szCs w:val="24"/>
              </w:rPr>
              <w:t>etails</w:t>
            </w:r>
            <w:r w:rsidRPr="00E90A1D">
              <w:rPr>
                <w:rFonts w:ascii="Arial" w:hAnsi="Arial" w:cs="Arial"/>
                <w:b/>
                <w:color w:val="000000"/>
                <w:szCs w:val="24"/>
              </w:rPr>
              <w:t xml:space="preserve"> </w:t>
            </w:r>
          </w:p>
        </w:tc>
        <w:tc>
          <w:tcPr>
            <w:tcW w:w="7200" w:type="dxa"/>
            <w:tcBorders>
              <w:top w:val="single" w:sz="4" w:space="0" w:color="auto"/>
            </w:tcBorders>
          </w:tcPr>
          <w:p w14:paraId="486532E2" w14:textId="77777777" w:rsidR="00E1385D" w:rsidRPr="00375458" w:rsidRDefault="00E1385D" w:rsidP="004F51EC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75458" w14:paraId="0169C80A" w14:textId="77777777" w:rsidTr="00B71FB1">
        <w:trPr>
          <w:trHeight w:val="1008"/>
        </w:trPr>
        <w:tc>
          <w:tcPr>
            <w:tcW w:w="2444" w:type="dxa"/>
            <w:vAlign w:val="center"/>
          </w:tcPr>
          <w:p w14:paraId="4566EF96" w14:textId="77777777"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szCs w:val="24"/>
              </w:rPr>
              <w:t>M</w:t>
            </w:r>
            <w:r>
              <w:rPr>
                <w:rFonts w:ascii="Arial" w:hAnsi="Arial" w:cs="Arial"/>
                <w:b/>
                <w:szCs w:val="24"/>
              </w:rPr>
              <w:t>atters of Concern</w:t>
            </w:r>
          </w:p>
        </w:tc>
        <w:tc>
          <w:tcPr>
            <w:tcW w:w="7200" w:type="dxa"/>
          </w:tcPr>
          <w:p w14:paraId="19021EF1" w14:textId="77777777" w:rsidR="00E1385D" w:rsidRPr="00375458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75458" w14:paraId="0FAB703B" w14:textId="77777777" w:rsidTr="00B71FB1">
        <w:trPr>
          <w:trHeight w:val="1008"/>
        </w:trPr>
        <w:tc>
          <w:tcPr>
            <w:tcW w:w="2444" w:type="dxa"/>
            <w:vAlign w:val="center"/>
          </w:tcPr>
          <w:p w14:paraId="522BDBDB" w14:textId="77777777"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Action Required</w:t>
            </w:r>
          </w:p>
        </w:tc>
        <w:tc>
          <w:tcPr>
            <w:tcW w:w="7200" w:type="dxa"/>
          </w:tcPr>
          <w:p w14:paraId="779E518C" w14:textId="77777777" w:rsidR="00E1385D" w:rsidRPr="00375458" w:rsidRDefault="00E1385D" w:rsidP="004F51EC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</w:tbl>
    <w:p w14:paraId="3EFD5163" w14:textId="77777777" w:rsidR="004E06D2" w:rsidRDefault="00375458" w:rsidP="00375458">
      <w:pPr>
        <w:pStyle w:val="Heading2"/>
        <w:rPr>
          <w:rFonts w:cs="Arial"/>
        </w:rPr>
      </w:pPr>
      <w:bookmarkStart w:id="30" w:name="_Toc101171766"/>
      <w:bookmarkStart w:id="31" w:name="_Toc150852006"/>
      <w:r>
        <w:rPr>
          <w:rFonts w:cs="Arial"/>
        </w:rPr>
        <w:t>14.</w:t>
      </w:r>
      <w:r>
        <w:rPr>
          <w:rFonts w:cs="Arial"/>
        </w:rPr>
        <w:tab/>
      </w:r>
      <w:r w:rsidR="004E06D2" w:rsidRPr="003120F5">
        <w:rPr>
          <w:rFonts w:cs="Arial"/>
        </w:rPr>
        <w:t>CO-OPERATION &amp; CO-ORDINATION</w:t>
      </w:r>
      <w:bookmarkEnd w:id="30"/>
      <w:bookmarkEnd w:id="31"/>
    </w:p>
    <w:p w14:paraId="17282785" w14:textId="77777777" w:rsidR="00375458" w:rsidRPr="00B71FB1" w:rsidRDefault="00375458" w:rsidP="00375458">
      <w:pPr>
        <w:rPr>
          <w:sz w:val="16"/>
        </w:rPr>
      </w:pPr>
    </w:p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4"/>
        <w:gridCol w:w="7200"/>
      </w:tblGrid>
      <w:tr w:rsidR="00F737E3" w:rsidRPr="003120F5" w14:paraId="3E9E66FB" w14:textId="77777777" w:rsidTr="00B71FB1">
        <w:trPr>
          <w:trHeight w:val="1296"/>
        </w:trPr>
        <w:tc>
          <w:tcPr>
            <w:tcW w:w="964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5" w:color="000000" w:fill="FFFFFF"/>
            <w:vAlign w:val="center"/>
          </w:tcPr>
          <w:p w14:paraId="7A80EA03" w14:textId="77777777" w:rsidR="00F737E3" w:rsidRPr="003120F5" w:rsidRDefault="00F737E3" w:rsidP="00B71FB1">
            <w:pPr>
              <w:pStyle w:val="NormalWeb"/>
              <w:spacing w:before="0" w:after="0"/>
              <w:rPr>
                <w:rFonts w:ascii="Arial" w:hAnsi="Arial" w:cs="Arial"/>
                <w:bCs/>
              </w:rPr>
            </w:pPr>
            <w:r w:rsidRPr="003120F5">
              <w:rPr>
                <w:rFonts w:ascii="Arial" w:hAnsi="Arial" w:cs="Arial"/>
                <w:b/>
              </w:rPr>
              <w:t>PROCEDURES IN PLACE TO ENSURE CO-OPERATION AND CO-ORDINATION BETWEEN OCCUPIERS OF RELEVANT PREMISES:</w:t>
            </w:r>
            <w:r w:rsidR="00B71FB1">
              <w:rPr>
                <w:rFonts w:ascii="Arial" w:hAnsi="Arial" w:cs="Arial"/>
                <w:b/>
              </w:rPr>
              <w:t xml:space="preserve">  </w:t>
            </w:r>
            <w:r w:rsidRPr="003120F5">
              <w:rPr>
                <w:rFonts w:ascii="Arial" w:hAnsi="Arial" w:cs="Arial"/>
                <w:bCs/>
              </w:rPr>
              <w:t>Records of external correspondence and meetings.</w:t>
            </w:r>
            <w:r w:rsidR="00B71FB1">
              <w:rPr>
                <w:rFonts w:ascii="Arial" w:hAnsi="Arial" w:cs="Arial"/>
                <w:bCs/>
              </w:rPr>
              <w:t xml:space="preserve">  M</w:t>
            </w:r>
            <w:r w:rsidRPr="003120F5">
              <w:rPr>
                <w:rFonts w:ascii="Arial" w:hAnsi="Arial" w:cs="Arial"/>
                <w:bCs/>
              </w:rPr>
              <w:t xml:space="preserve">aintain access for emergency service vehicles and personnel </w:t>
            </w:r>
          </w:p>
        </w:tc>
      </w:tr>
      <w:tr w:rsidR="00E1385D" w:rsidRPr="003120F5" w14:paraId="15C94757" w14:textId="77777777" w:rsidTr="00B71FB1">
        <w:trPr>
          <w:trHeight w:val="1008"/>
        </w:trPr>
        <w:tc>
          <w:tcPr>
            <w:tcW w:w="2444" w:type="dxa"/>
            <w:tcBorders>
              <w:top w:val="single" w:sz="4" w:space="0" w:color="auto"/>
            </w:tcBorders>
            <w:vAlign w:val="center"/>
          </w:tcPr>
          <w:p w14:paraId="5DE1889E" w14:textId="77777777"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 w:rsidRPr="00E90A1D">
              <w:rPr>
                <w:rFonts w:ascii="Arial" w:hAnsi="Arial" w:cs="Arial"/>
                <w:b/>
                <w:color w:val="000000"/>
                <w:szCs w:val="24"/>
              </w:rPr>
              <w:t>D</w:t>
            </w:r>
            <w:r>
              <w:rPr>
                <w:rFonts w:ascii="Arial" w:hAnsi="Arial" w:cs="Arial"/>
                <w:b/>
                <w:color w:val="000000"/>
                <w:szCs w:val="24"/>
              </w:rPr>
              <w:t>etails</w:t>
            </w:r>
            <w:r w:rsidRPr="00E90A1D">
              <w:rPr>
                <w:rFonts w:ascii="Arial" w:hAnsi="Arial" w:cs="Arial"/>
                <w:b/>
                <w:color w:val="000000"/>
                <w:szCs w:val="24"/>
              </w:rPr>
              <w:t xml:space="preserve"> </w:t>
            </w:r>
          </w:p>
        </w:tc>
        <w:tc>
          <w:tcPr>
            <w:tcW w:w="7200" w:type="dxa"/>
            <w:tcBorders>
              <w:top w:val="single" w:sz="4" w:space="0" w:color="auto"/>
            </w:tcBorders>
          </w:tcPr>
          <w:p w14:paraId="304302A5" w14:textId="77777777" w:rsidR="00E1385D" w:rsidRPr="003120F5" w:rsidRDefault="00E1385D" w:rsidP="006C70BF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120F5" w14:paraId="68150F11" w14:textId="77777777" w:rsidTr="00B71FB1">
        <w:trPr>
          <w:trHeight w:val="1008"/>
        </w:trPr>
        <w:tc>
          <w:tcPr>
            <w:tcW w:w="2444" w:type="dxa"/>
            <w:vAlign w:val="center"/>
          </w:tcPr>
          <w:p w14:paraId="65C28E73" w14:textId="77777777"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szCs w:val="24"/>
              </w:rPr>
              <w:t>M</w:t>
            </w:r>
            <w:r>
              <w:rPr>
                <w:rFonts w:ascii="Arial" w:hAnsi="Arial" w:cs="Arial"/>
                <w:b/>
                <w:szCs w:val="24"/>
              </w:rPr>
              <w:t>atters of Concern</w:t>
            </w:r>
          </w:p>
        </w:tc>
        <w:tc>
          <w:tcPr>
            <w:tcW w:w="7200" w:type="dxa"/>
          </w:tcPr>
          <w:p w14:paraId="73DFB44E" w14:textId="77777777" w:rsidR="00E1385D" w:rsidRPr="003120F5" w:rsidRDefault="00E1385D" w:rsidP="006C70BF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120F5" w14:paraId="282A6747" w14:textId="77777777" w:rsidTr="00B71FB1">
        <w:trPr>
          <w:trHeight w:val="1008"/>
        </w:trPr>
        <w:tc>
          <w:tcPr>
            <w:tcW w:w="2444" w:type="dxa"/>
            <w:vAlign w:val="center"/>
          </w:tcPr>
          <w:p w14:paraId="0AEFED66" w14:textId="77777777"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Action Required</w:t>
            </w:r>
          </w:p>
        </w:tc>
        <w:tc>
          <w:tcPr>
            <w:tcW w:w="7200" w:type="dxa"/>
          </w:tcPr>
          <w:p w14:paraId="31731CF3" w14:textId="77777777" w:rsidR="00E1385D" w:rsidRPr="003120F5" w:rsidRDefault="00E1385D" w:rsidP="006C70BF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</w:tbl>
    <w:p w14:paraId="7DC8CFD4" w14:textId="77777777" w:rsidR="00F737E3" w:rsidRPr="00B71FB1" w:rsidRDefault="00F737E3">
      <w:pPr>
        <w:pStyle w:val="NormalWeb"/>
        <w:tabs>
          <w:tab w:val="left" w:pos="1665"/>
        </w:tabs>
        <w:spacing w:before="0" w:after="0"/>
        <w:rPr>
          <w:rFonts w:ascii="Arial" w:hAnsi="Arial" w:cs="Arial"/>
          <w:sz w:val="18"/>
        </w:rPr>
      </w:pPr>
    </w:p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4"/>
        <w:gridCol w:w="7200"/>
      </w:tblGrid>
      <w:tr w:rsidR="00F737E3" w:rsidRPr="003120F5" w14:paraId="52B58385" w14:textId="77777777" w:rsidTr="00B71FB1">
        <w:trPr>
          <w:trHeight w:val="1152"/>
        </w:trPr>
        <w:tc>
          <w:tcPr>
            <w:tcW w:w="964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5" w:color="000000" w:fill="FFFFFF"/>
            <w:vAlign w:val="center"/>
          </w:tcPr>
          <w:p w14:paraId="1BD9EB55" w14:textId="77777777" w:rsidR="00F737E3" w:rsidRPr="003120F5" w:rsidRDefault="00F737E3">
            <w:pPr>
              <w:pStyle w:val="BodyText"/>
              <w:rPr>
                <w:rFonts w:cs="Arial"/>
              </w:rPr>
            </w:pPr>
            <w:r w:rsidRPr="003120F5">
              <w:rPr>
                <w:rFonts w:cs="Arial"/>
              </w:rPr>
              <w:t>CONSULTATION CARRIED OUT WITH INTERESTED PARTIES DURING RISK ASSESSMENT PROCESS. E.G. EMPLOYEES/SAFETY REPRESENTATIVES:</w:t>
            </w:r>
          </w:p>
          <w:p w14:paraId="1225E456" w14:textId="77777777" w:rsidR="00F737E3" w:rsidRPr="003120F5" w:rsidRDefault="00F737E3">
            <w:pPr>
              <w:pStyle w:val="NormalWeb"/>
              <w:spacing w:before="0" w:after="0"/>
              <w:rPr>
                <w:rFonts w:ascii="Arial" w:hAnsi="Arial" w:cs="Arial"/>
              </w:rPr>
            </w:pPr>
            <w:r w:rsidRPr="003120F5">
              <w:rPr>
                <w:rFonts w:ascii="Arial" w:hAnsi="Arial" w:cs="Arial"/>
                <w:bCs/>
              </w:rPr>
              <w:t>Records of internal correspondence and meetings.</w:t>
            </w:r>
          </w:p>
        </w:tc>
      </w:tr>
      <w:tr w:rsidR="00E1385D" w:rsidRPr="003120F5" w14:paraId="086BC450" w14:textId="77777777" w:rsidTr="00B71FB1">
        <w:trPr>
          <w:trHeight w:val="1008"/>
        </w:trPr>
        <w:tc>
          <w:tcPr>
            <w:tcW w:w="2444" w:type="dxa"/>
            <w:tcBorders>
              <w:top w:val="single" w:sz="4" w:space="0" w:color="auto"/>
            </w:tcBorders>
            <w:vAlign w:val="center"/>
          </w:tcPr>
          <w:p w14:paraId="18835BB6" w14:textId="77777777"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 w:rsidRPr="00E90A1D">
              <w:rPr>
                <w:rFonts w:ascii="Arial" w:hAnsi="Arial" w:cs="Arial"/>
                <w:b/>
                <w:color w:val="000000"/>
                <w:szCs w:val="24"/>
              </w:rPr>
              <w:t>D</w:t>
            </w:r>
            <w:r>
              <w:rPr>
                <w:rFonts w:ascii="Arial" w:hAnsi="Arial" w:cs="Arial"/>
                <w:b/>
                <w:color w:val="000000"/>
                <w:szCs w:val="24"/>
              </w:rPr>
              <w:t>etails</w:t>
            </w:r>
            <w:r w:rsidRPr="00E90A1D">
              <w:rPr>
                <w:rFonts w:ascii="Arial" w:hAnsi="Arial" w:cs="Arial"/>
                <w:b/>
                <w:color w:val="000000"/>
                <w:szCs w:val="24"/>
              </w:rPr>
              <w:t xml:space="preserve"> </w:t>
            </w:r>
          </w:p>
        </w:tc>
        <w:tc>
          <w:tcPr>
            <w:tcW w:w="7200" w:type="dxa"/>
            <w:tcBorders>
              <w:top w:val="single" w:sz="4" w:space="0" w:color="auto"/>
            </w:tcBorders>
          </w:tcPr>
          <w:p w14:paraId="02621928" w14:textId="77777777" w:rsidR="00E1385D" w:rsidRPr="003120F5" w:rsidRDefault="00E1385D" w:rsidP="006C70BF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120F5" w14:paraId="5F1E83A9" w14:textId="77777777" w:rsidTr="00B71FB1">
        <w:trPr>
          <w:trHeight w:val="1008"/>
        </w:trPr>
        <w:tc>
          <w:tcPr>
            <w:tcW w:w="2444" w:type="dxa"/>
            <w:vAlign w:val="center"/>
          </w:tcPr>
          <w:p w14:paraId="2956EE0F" w14:textId="77777777"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szCs w:val="24"/>
              </w:rPr>
              <w:t>M</w:t>
            </w:r>
            <w:r>
              <w:rPr>
                <w:rFonts w:ascii="Arial" w:hAnsi="Arial" w:cs="Arial"/>
                <w:b/>
                <w:szCs w:val="24"/>
              </w:rPr>
              <w:t>atters of Concern</w:t>
            </w:r>
          </w:p>
        </w:tc>
        <w:tc>
          <w:tcPr>
            <w:tcW w:w="7200" w:type="dxa"/>
          </w:tcPr>
          <w:p w14:paraId="06F77A61" w14:textId="77777777" w:rsidR="00E1385D" w:rsidRPr="003120F5" w:rsidRDefault="00E1385D" w:rsidP="006C70BF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120F5" w14:paraId="1FA33734" w14:textId="77777777" w:rsidTr="00B71FB1">
        <w:trPr>
          <w:trHeight w:val="1008"/>
        </w:trPr>
        <w:tc>
          <w:tcPr>
            <w:tcW w:w="2444" w:type="dxa"/>
            <w:vAlign w:val="center"/>
          </w:tcPr>
          <w:p w14:paraId="30ADD73B" w14:textId="77777777"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Action Required</w:t>
            </w:r>
          </w:p>
        </w:tc>
        <w:tc>
          <w:tcPr>
            <w:tcW w:w="7200" w:type="dxa"/>
          </w:tcPr>
          <w:p w14:paraId="1826B2BA" w14:textId="77777777" w:rsidR="00E1385D" w:rsidRPr="003120F5" w:rsidRDefault="00E1385D" w:rsidP="006C70BF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</w:tbl>
    <w:p w14:paraId="5389911E" w14:textId="77777777" w:rsidR="00F737E3" w:rsidRPr="003120F5" w:rsidRDefault="00F737E3">
      <w:pPr>
        <w:pStyle w:val="NormalWeb"/>
        <w:spacing w:before="0" w:after="0"/>
        <w:rPr>
          <w:rFonts w:ascii="Arial" w:hAnsi="Arial" w:cs="Arial"/>
        </w:rPr>
      </w:pPr>
    </w:p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4"/>
        <w:gridCol w:w="7200"/>
      </w:tblGrid>
      <w:tr w:rsidR="00F737E3" w:rsidRPr="003120F5" w14:paraId="5BB25D04" w14:textId="77777777" w:rsidTr="008B594C">
        <w:trPr>
          <w:trHeight w:val="630"/>
        </w:trPr>
        <w:tc>
          <w:tcPr>
            <w:tcW w:w="964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5" w:color="000000" w:fill="FFFFFF"/>
          </w:tcPr>
          <w:p w14:paraId="5F9113D3" w14:textId="77777777" w:rsidR="00F737E3" w:rsidRPr="003120F5" w:rsidRDefault="00F737E3" w:rsidP="00B71FB1">
            <w:pPr>
              <w:pStyle w:val="BodyText"/>
              <w:rPr>
                <w:rFonts w:cs="Arial"/>
              </w:rPr>
            </w:pPr>
            <w:r w:rsidRPr="003120F5">
              <w:rPr>
                <w:rFonts w:cs="Arial"/>
              </w:rPr>
              <w:t xml:space="preserve">PROCEDURES IN PLACE FOR ANY NECESSARY CONTACT WITH </w:t>
            </w:r>
            <w:r w:rsidRPr="003120F5">
              <w:rPr>
                <w:rFonts w:cs="Arial"/>
                <w:snapToGrid w:val="0"/>
                <w:lang w:eastAsia="en-US"/>
              </w:rPr>
              <w:t>EXTERNAL EMERGENCY SERVICES, PARTICULARLY AS REGARDS FI</w:t>
            </w:r>
            <w:r w:rsidR="00B71FB1">
              <w:rPr>
                <w:rFonts w:cs="Arial"/>
                <w:snapToGrid w:val="0"/>
                <w:lang w:eastAsia="en-US"/>
              </w:rPr>
              <w:t xml:space="preserve">RE-FIGHTING, RESCUE WORK, FIRST </w:t>
            </w:r>
            <w:r w:rsidRPr="003120F5">
              <w:rPr>
                <w:rFonts w:cs="Arial"/>
                <w:snapToGrid w:val="0"/>
                <w:lang w:eastAsia="en-US"/>
              </w:rPr>
              <w:t>AID AND EMERGENCY MEDICAL CARE:</w:t>
            </w:r>
            <w:r w:rsidR="00B71FB1">
              <w:rPr>
                <w:rFonts w:cs="Arial"/>
                <w:snapToGrid w:val="0"/>
                <w:lang w:eastAsia="en-US"/>
              </w:rPr>
              <w:t xml:space="preserve">  </w:t>
            </w:r>
            <w:r w:rsidRPr="00B71FB1">
              <w:rPr>
                <w:rFonts w:cs="Arial"/>
                <w:b w:val="0"/>
              </w:rPr>
              <w:t>Is there a nominated person? – Or, are all staff prepared and competent to call 999</w:t>
            </w:r>
          </w:p>
        </w:tc>
      </w:tr>
      <w:tr w:rsidR="00E1385D" w:rsidRPr="003120F5" w14:paraId="2B47325F" w14:textId="77777777" w:rsidTr="00B71FB1">
        <w:trPr>
          <w:trHeight w:val="1008"/>
        </w:trPr>
        <w:tc>
          <w:tcPr>
            <w:tcW w:w="244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4A75AB6" w14:textId="77777777"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 w:rsidRPr="00E90A1D">
              <w:rPr>
                <w:rFonts w:ascii="Arial" w:hAnsi="Arial" w:cs="Arial"/>
                <w:b/>
                <w:color w:val="000000"/>
                <w:szCs w:val="24"/>
              </w:rPr>
              <w:t>D</w:t>
            </w:r>
            <w:r>
              <w:rPr>
                <w:rFonts w:ascii="Arial" w:hAnsi="Arial" w:cs="Arial"/>
                <w:b/>
                <w:color w:val="000000"/>
                <w:szCs w:val="24"/>
              </w:rPr>
              <w:t>etails</w:t>
            </w:r>
            <w:r w:rsidRPr="00E90A1D">
              <w:rPr>
                <w:rFonts w:ascii="Arial" w:hAnsi="Arial" w:cs="Arial"/>
                <w:b/>
                <w:color w:val="000000"/>
                <w:szCs w:val="24"/>
              </w:rPr>
              <w:t xml:space="preserve"> </w:t>
            </w:r>
          </w:p>
        </w:tc>
        <w:tc>
          <w:tcPr>
            <w:tcW w:w="7200" w:type="dxa"/>
            <w:tcBorders>
              <w:top w:val="single" w:sz="4" w:space="0" w:color="auto"/>
            </w:tcBorders>
          </w:tcPr>
          <w:p w14:paraId="034FE66A" w14:textId="77777777" w:rsidR="00E1385D" w:rsidRPr="003120F5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120F5" w14:paraId="38106EC0" w14:textId="77777777" w:rsidTr="00B71FB1">
        <w:trPr>
          <w:trHeight w:val="1008"/>
        </w:trPr>
        <w:tc>
          <w:tcPr>
            <w:tcW w:w="2444" w:type="dxa"/>
            <w:shd w:val="clear" w:color="auto" w:fill="FFFFFF"/>
            <w:vAlign w:val="center"/>
          </w:tcPr>
          <w:p w14:paraId="65643363" w14:textId="77777777"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szCs w:val="24"/>
              </w:rPr>
              <w:t>M</w:t>
            </w:r>
            <w:r>
              <w:rPr>
                <w:rFonts w:ascii="Arial" w:hAnsi="Arial" w:cs="Arial"/>
                <w:b/>
                <w:szCs w:val="24"/>
              </w:rPr>
              <w:t>atters of Concern</w:t>
            </w:r>
          </w:p>
        </w:tc>
        <w:tc>
          <w:tcPr>
            <w:tcW w:w="7200" w:type="dxa"/>
          </w:tcPr>
          <w:p w14:paraId="50145BBE" w14:textId="77777777" w:rsidR="00E1385D" w:rsidRPr="003120F5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120F5" w14:paraId="7760AFCA" w14:textId="77777777" w:rsidTr="00B71FB1">
        <w:trPr>
          <w:trHeight w:val="1008"/>
        </w:trPr>
        <w:tc>
          <w:tcPr>
            <w:tcW w:w="2444" w:type="dxa"/>
            <w:shd w:val="clear" w:color="auto" w:fill="FFFFFF"/>
            <w:vAlign w:val="center"/>
          </w:tcPr>
          <w:p w14:paraId="697596B6" w14:textId="77777777"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Action Required</w:t>
            </w:r>
          </w:p>
        </w:tc>
        <w:tc>
          <w:tcPr>
            <w:tcW w:w="7200" w:type="dxa"/>
          </w:tcPr>
          <w:p w14:paraId="5F23B196" w14:textId="77777777" w:rsidR="00E1385D" w:rsidRPr="003120F5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</w:tbl>
    <w:p w14:paraId="5344D297" w14:textId="77777777" w:rsidR="007301FA" w:rsidRDefault="007301FA" w:rsidP="008E2EF3">
      <w:pPr>
        <w:pStyle w:val="NormalWeb"/>
        <w:spacing w:before="0" w:after="0"/>
        <w:rPr>
          <w:rFonts w:ascii="Arial" w:hAnsi="Arial" w:cs="Arial"/>
          <w:b/>
        </w:rPr>
      </w:pPr>
      <w:bookmarkStart w:id="32" w:name="_Toc101171767"/>
      <w:bookmarkStart w:id="33" w:name="_Toc150852007"/>
    </w:p>
    <w:p w14:paraId="124FCE97" w14:textId="77777777" w:rsidR="00F737E3" w:rsidRPr="00526F59" w:rsidRDefault="00F737E3" w:rsidP="008E2EF3">
      <w:pPr>
        <w:pStyle w:val="NormalWeb"/>
        <w:spacing w:before="0" w:after="0"/>
        <w:rPr>
          <w:rFonts w:ascii="Arial" w:hAnsi="Arial" w:cs="Arial"/>
          <w:b/>
        </w:rPr>
      </w:pPr>
      <w:r w:rsidRPr="00526F59">
        <w:rPr>
          <w:rFonts w:ascii="Arial" w:hAnsi="Arial" w:cs="Arial"/>
          <w:b/>
        </w:rPr>
        <w:t>CONCLUSIONS</w:t>
      </w:r>
      <w:bookmarkEnd w:id="32"/>
      <w:bookmarkEnd w:id="33"/>
    </w:p>
    <w:p w14:paraId="1AB52144" w14:textId="77777777" w:rsidR="00F737E3" w:rsidRPr="00526F59" w:rsidRDefault="00F737E3">
      <w:pPr>
        <w:pStyle w:val="NormalWeb"/>
        <w:spacing w:before="0" w:after="0"/>
        <w:jc w:val="center"/>
        <w:rPr>
          <w:rFonts w:ascii="Arial" w:hAnsi="Arial" w:cs="Arial"/>
          <w:b/>
          <w:color w:val="FFFFFF"/>
          <w:u w:val="single"/>
        </w:rPr>
      </w:pPr>
    </w:p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44"/>
      </w:tblGrid>
      <w:tr w:rsidR="00F737E3" w:rsidRPr="00526F59" w14:paraId="2D767DD8" w14:textId="77777777" w:rsidTr="00B71FB1">
        <w:trPr>
          <w:cantSplit/>
          <w:trHeight w:val="576"/>
        </w:trPr>
        <w:tc>
          <w:tcPr>
            <w:tcW w:w="9644" w:type="dxa"/>
            <w:shd w:val="clear" w:color="auto" w:fill="CCCCCC"/>
            <w:vAlign w:val="center"/>
          </w:tcPr>
          <w:p w14:paraId="31CA0033" w14:textId="77777777" w:rsidR="00F737E3" w:rsidRPr="008B594C" w:rsidRDefault="00F737E3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8B594C">
              <w:rPr>
                <w:rFonts w:ascii="Arial" w:hAnsi="Arial" w:cs="Arial"/>
                <w:b/>
                <w:szCs w:val="24"/>
              </w:rPr>
              <w:t>CONCLUSION OF SIGNIFICANT FINDINGS</w:t>
            </w:r>
          </w:p>
        </w:tc>
      </w:tr>
      <w:tr w:rsidR="00F737E3" w:rsidRPr="003120F5" w14:paraId="1D5E4572" w14:textId="77777777" w:rsidTr="008B594C">
        <w:trPr>
          <w:cantSplit/>
          <w:trHeight w:val="3888"/>
        </w:trPr>
        <w:tc>
          <w:tcPr>
            <w:tcW w:w="9644" w:type="dxa"/>
            <w:tcBorders>
              <w:bottom w:val="single" w:sz="4" w:space="0" w:color="auto"/>
            </w:tcBorders>
          </w:tcPr>
          <w:p w14:paraId="35C68EBA" w14:textId="77777777" w:rsidR="00F737E3" w:rsidRPr="008E2EF3" w:rsidRDefault="00F737E3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</w:p>
        </w:tc>
      </w:tr>
      <w:tr w:rsidR="00F737E3" w:rsidRPr="008B594C" w14:paraId="074367DC" w14:textId="77777777" w:rsidTr="00B71FB1">
        <w:trPr>
          <w:cantSplit/>
          <w:trHeight w:val="576"/>
        </w:trPr>
        <w:tc>
          <w:tcPr>
            <w:tcW w:w="9644" w:type="dxa"/>
            <w:shd w:val="clear" w:color="auto" w:fill="CCCCCC"/>
            <w:vAlign w:val="center"/>
          </w:tcPr>
          <w:p w14:paraId="449AF204" w14:textId="77777777" w:rsidR="00F737E3" w:rsidRPr="008B594C" w:rsidRDefault="00F737E3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8B594C">
              <w:rPr>
                <w:rFonts w:ascii="Arial" w:hAnsi="Arial" w:cs="Arial"/>
                <w:b/>
                <w:szCs w:val="24"/>
              </w:rPr>
              <w:t>ACTION REQUIRED:</w:t>
            </w:r>
          </w:p>
        </w:tc>
      </w:tr>
      <w:tr w:rsidR="00F737E3" w:rsidRPr="003120F5" w14:paraId="14567E59" w14:textId="77777777" w:rsidTr="008B594C">
        <w:trPr>
          <w:cantSplit/>
          <w:trHeight w:val="3888"/>
        </w:trPr>
        <w:tc>
          <w:tcPr>
            <w:tcW w:w="9644" w:type="dxa"/>
          </w:tcPr>
          <w:p w14:paraId="3FF425AF" w14:textId="77777777" w:rsidR="00F737E3" w:rsidRPr="008E2EF3" w:rsidRDefault="00F737E3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</w:p>
        </w:tc>
      </w:tr>
    </w:tbl>
    <w:p w14:paraId="5539D2A7" w14:textId="77777777" w:rsidR="00F737E3" w:rsidRPr="003120F5" w:rsidRDefault="00F737E3">
      <w:pPr>
        <w:pStyle w:val="Heading2"/>
        <w:numPr>
          <w:ilvl w:val="0"/>
          <w:numId w:val="1"/>
        </w:numPr>
        <w:jc w:val="center"/>
        <w:rPr>
          <w:rFonts w:cs="Arial"/>
        </w:rPr>
        <w:sectPr w:rsidR="00F737E3" w:rsidRPr="003120F5" w:rsidSect="008B594C">
          <w:footerReference w:type="even" r:id="rId8"/>
          <w:footerReference w:type="default" r:id="rId9"/>
          <w:footerReference w:type="first" r:id="rId10"/>
          <w:pgSz w:w="11907" w:h="16840" w:code="9"/>
          <w:pgMar w:top="1152" w:right="1440" w:bottom="1152" w:left="1440" w:header="288" w:footer="288" w:gutter="0"/>
          <w:pgNumType w:start="1"/>
          <w:cols w:space="720"/>
          <w:titlePg/>
        </w:sectPr>
      </w:pPr>
      <w:bookmarkStart w:id="34" w:name="_Toc52280886"/>
    </w:p>
    <w:p w14:paraId="265344F5" w14:textId="77777777" w:rsidR="00F737E3" w:rsidRDefault="008E2EF3" w:rsidP="008E2EF3">
      <w:pPr>
        <w:pStyle w:val="Heading2"/>
        <w:rPr>
          <w:rFonts w:cs="Arial"/>
        </w:rPr>
      </w:pPr>
      <w:bookmarkStart w:id="35" w:name="_Toc101171768"/>
      <w:bookmarkStart w:id="36" w:name="_Toc150852008"/>
      <w:r>
        <w:rPr>
          <w:rFonts w:cs="Arial"/>
        </w:rPr>
        <w:lastRenderedPageBreak/>
        <w:t>16.</w:t>
      </w:r>
      <w:r>
        <w:rPr>
          <w:rFonts w:cs="Arial"/>
        </w:rPr>
        <w:tab/>
      </w:r>
      <w:r w:rsidR="00F737E3" w:rsidRPr="003120F5">
        <w:rPr>
          <w:rFonts w:cs="Arial"/>
        </w:rPr>
        <w:t>REMEDIAL ACTION PLAN</w:t>
      </w:r>
      <w:bookmarkEnd w:id="34"/>
      <w:bookmarkEnd w:id="35"/>
      <w:bookmarkEnd w:id="36"/>
    </w:p>
    <w:p w14:paraId="6389413F" w14:textId="77777777" w:rsidR="008E2EF3" w:rsidRPr="008E2EF3" w:rsidRDefault="008E2EF3" w:rsidP="008E2EF3"/>
    <w:tbl>
      <w:tblPr>
        <w:tblW w:w="0" w:type="auto"/>
        <w:tblInd w:w="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27"/>
        <w:gridCol w:w="4964"/>
        <w:gridCol w:w="1840"/>
        <w:gridCol w:w="1760"/>
        <w:gridCol w:w="1440"/>
      </w:tblGrid>
      <w:tr w:rsidR="00F737E3" w:rsidRPr="003120F5" w14:paraId="3C7E39ED" w14:textId="77777777">
        <w:trPr>
          <w:cantSplit/>
          <w:trHeight w:val="1008"/>
        </w:trPr>
        <w:tc>
          <w:tcPr>
            <w:tcW w:w="4327" w:type="dxa"/>
            <w:shd w:val="clear" w:color="auto" w:fill="E6E6E6"/>
            <w:vAlign w:val="center"/>
          </w:tcPr>
          <w:p w14:paraId="2398EA5A" w14:textId="77777777" w:rsidR="00F737E3" w:rsidRPr="008E2EF3" w:rsidRDefault="00F737E3" w:rsidP="008E2EF3">
            <w:pPr>
              <w:pStyle w:val="BodyText"/>
              <w:jc w:val="center"/>
              <w:rPr>
                <w:rFonts w:cs="Arial"/>
                <w:szCs w:val="24"/>
              </w:rPr>
            </w:pPr>
            <w:r w:rsidRPr="008E2EF3">
              <w:rPr>
                <w:rFonts w:cs="Arial"/>
                <w:szCs w:val="24"/>
              </w:rPr>
              <w:t>DEFICIENCY</w:t>
            </w:r>
          </w:p>
        </w:tc>
        <w:tc>
          <w:tcPr>
            <w:tcW w:w="4964" w:type="dxa"/>
            <w:shd w:val="clear" w:color="auto" w:fill="E6E6E6"/>
            <w:vAlign w:val="center"/>
          </w:tcPr>
          <w:p w14:paraId="3C6337B7" w14:textId="77777777" w:rsidR="00F737E3" w:rsidRPr="008E2EF3" w:rsidRDefault="00F737E3" w:rsidP="008E2EF3">
            <w:pPr>
              <w:pStyle w:val="BodyText"/>
              <w:jc w:val="center"/>
              <w:rPr>
                <w:rFonts w:cs="Arial"/>
                <w:szCs w:val="24"/>
              </w:rPr>
            </w:pPr>
            <w:r w:rsidRPr="008E2EF3">
              <w:rPr>
                <w:rFonts w:cs="Arial"/>
                <w:szCs w:val="24"/>
              </w:rPr>
              <w:t>REMEDIAL ACTION REQUIRED</w:t>
            </w:r>
          </w:p>
        </w:tc>
        <w:tc>
          <w:tcPr>
            <w:tcW w:w="1840" w:type="dxa"/>
            <w:shd w:val="clear" w:color="auto" w:fill="E6E6E6"/>
            <w:vAlign w:val="center"/>
          </w:tcPr>
          <w:p w14:paraId="455D4A16" w14:textId="77777777" w:rsidR="00F737E3" w:rsidRPr="008E2EF3" w:rsidRDefault="00F737E3" w:rsidP="00526F59">
            <w:pPr>
              <w:pStyle w:val="Heading2"/>
              <w:rPr>
                <w:rFonts w:cs="Arial"/>
                <w:szCs w:val="24"/>
              </w:rPr>
            </w:pPr>
            <w:r w:rsidRPr="008E2EF3">
              <w:rPr>
                <w:rFonts w:cs="Arial"/>
                <w:szCs w:val="24"/>
              </w:rPr>
              <w:t>TO BE COMPLETED BY DD/MM/YY</w:t>
            </w:r>
          </w:p>
        </w:tc>
        <w:tc>
          <w:tcPr>
            <w:tcW w:w="1760" w:type="dxa"/>
            <w:shd w:val="clear" w:color="auto" w:fill="E6E6E6"/>
            <w:vAlign w:val="center"/>
          </w:tcPr>
          <w:p w14:paraId="26F00955" w14:textId="77777777" w:rsidR="00F737E3" w:rsidRPr="008E2EF3" w:rsidRDefault="00F737E3" w:rsidP="008E2EF3">
            <w:pPr>
              <w:jc w:val="center"/>
              <w:rPr>
                <w:rFonts w:cs="Arial"/>
                <w:b/>
                <w:szCs w:val="24"/>
              </w:rPr>
            </w:pPr>
            <w:r w:rsidRPr="008E2EF3">
              <w:rPr>
                <w:rFonts w:cs="Arial"/>
                <w:b/>
                <w:szCs w:val="24"/>
              </w:rPr>
              <w:t>DATE COMPLETED DD/MM/YY</w:t>
            </w:r>
          </w:p>
        </w:tc>
        <w:tc>
          <w:tcPr>
            <w:tcW w:w="1440" w:type="dxa"/>
            <w:shd w:val="clear" w:color="auto" w:fill="E6E6E6"/>
            <w:vAlign w:val="center"/>
          </w:tcPr>
          <w:p w14:paraId="61A2C576" w14:textId="77777777" w:rsidR="00F737E3" w:rsidRPr="008E2EF3" w:rsidRDefault="00F737E3" w:rsidP="008E2EF3">
            <w:pPr>
              <w:jc w:val="center"/>
              <w:rPr>
                <w:rFonts w:cs="Arial"/>
                <w:b/>
                <w:szCs w:val="24"/>
              </w:rPr>
            </w:pPr>
            <w:r w:rsidRPr="008E2EF3">
              <w:rPr>
                <w:rFonts w:cs="Arial"/>
                <w:b/>
                <w:szCs w:val="24"/>
              </w:rPr>
              <w:t>VERIFIED BY NAME</w:t>
            </w:r>
          </w:p>
        </w:tc>
      </w:tr>
      <w:tr w:rsidR="006A2176" w:rsidRPr="003120F5" w14:paraId="5CEA5D56" w14:textId="77777777">
        <w:trPr>
          <w:cantSplit/>
          <w:trHeight w:val="439"/>
        </w:trPr>
        <w:tc>
          <w:tcPr>
            <w:tcW w:w="4327" w:type="dxa"/>
          </w:tcPr>
          <w:p w14:paraId="51810ED1" w14:textId="77777777" w:rsidR="00694BBB" w:rsidRPr="003120F5" w:rsidRDefault="00694BBB" w:rsidP="006A2176">
            <w:pPr>
              <w:jc w:val="both"/>
              <w:rPr>
                <w:rFonts w:cs="Arial"/>
                <w:szCs w:val="24"/>
              </w:rPr>
            </w:pPr>
          </w:p>
        </w:tc>
        <w:tc>
          <w:tcPr>
            <w:tcW w:w="4964" w:type="dxa"/>
          </w:tcPr>
          <w:p w14:paraId="5F2239F8" w14:textId="77777777" w:rsidR="006A2176" w:rsidRPr="003120F5" w:rsidRDefault="006A2176" w:rsidP="00923A86">
            <w:pPr>
              <w:pStyle w:val="NormalWeb"/>
              <w:spacing w:before="0" w:after="0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840" w:type="dxa"/>
          </w:tcPr>
          <w:p w14:paraId="3F16DB53" w14:textId="77777777" w:rsidR="006A2176" w:rsidRPr="003120F5" w:rsidRDefault="006A2176" w:rsidP="008E2EF3">
            <w:pPr>
              <w:rPr>
                <w:rFonts w:cs="Arial"/>
              </w:rPr>
            </w:pPr>
          </w:p>
        </w:tc>
        <w:tc>
          <w:tcPr>
            <w:tcW w:w="1760" w:type="dxa"/>
          </w:tcPr>
          <w:p w14:paraId="6AE8DF22" w14:textId="77777777" w:rsidR="006A2176" w:rsidRPr="003120F5" w:rsidRDefault="006A2176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  <w:tc>
          <w:tcPr>
            <w:tcW w:w="1440" w:type="dxa"/>
          </w:tcPr>
          <w:p w14:paraId="02C50F58" w14:textId="77777777" w:rsidR="006A2176" w:rsidRPr="003120F5" w:rsidRDefault="006A2176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</w:tr>
      <w:tr w:rsidR="006A2176" w:rsidRPr="003120F5" w14:paraId="14836DE0" w14:textId="77777777">
        <w:trPr>
          <w:cantSplit/>
          <w:trHeight w:val="467"/>
        </w:trPr>
        <w:tc>
          <w:tcPr>
            <w:tcW w:w="4327" w:type="dxa"/>
          </w:tcPr>
          <w:p w14:paraId="260B9931" w14:textId="77777777" w:rsidR="006A2176" w:rsidRPr="003120F5" w:rsidRDefault="006A2176" w:rsidP="006A2176">
            <w:pPr>
              <w:jc w:val="both"/>
              <w:rPr>
                <w:rFonts w:cs="Arial"/>
                <w:szCs w:val="24"/>
              </w:rPr>
            </w:pPr>
          </w:p>
        </w:tc>
        <w:tc>
          <w:tcPr>
            <w:tcW w:w="4964" w:type="dxa"/>
          </w:tcPr>
          <w:p w14:paraId="2600BB54" w14:textId="77777777" w:rsidR="006A2176" w:rsidRPr="003120F5" w:rsidRDefault="006A2176" w:rsidP="006A2176">
            <w:pPr>
              <w:pStyle w:val="BodyText"/>
              <w:jc w:val="both"/>
              <w:rPr>
                <w:rFonts w:cs="Arial"/>
                <w:b w:val="0"/>
                <w:szCs w:val="24"/>
              </w:rPr>
            </w:pPr>
          </w:p>
        </w:tc>
        <w:tc>
          <w:tcPr>
            <w:tcW w:w="1840" w:type="dxa"/>
          </w:tcPr>
          <w:p w14:paraId="051F46C8" w14:textId="77777777" w:rsidR="006A2176" w:rsidRPr="003120F5" w:rsidRDefault="006A2176" w:rsidP="008E2EF3">
            <w:pPr>
              <w:rPr>
                <w:rFonts w:cs="Arial"/>
              </w:rPr>
            </w:pPr>
          </w:p>
        </w:tc>
        <w:tc>
          <w:tcPr>
            <w:tcW w:w="1760" w:type="dxa"/>
          </w:tcPr>
          <w:p w14:paraId="1BEB2227" w14:textId="77777777" w:rsidR="006A2176" w:rsidRPr="003120F5" w:rsidRDefault="006A2176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  <w:tc>
          <w:tcPr>
            <w:tcW w:w="1440" w:type="dxa"/>
          </w:tcPr>
          <w:p w14:paraId="2689EE30" w14:textId="77777777" w:rsidR="006A2176" w:rsidRPr="003120F5" w:rsidRDefault="006A2176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</w:tr>
      <w:tr w:rsidR="006A2176" w:rsidRPr="003120F5" w14:paraId="3D98F02D" w14:textId="77777777">
        <w:trPr>
          <w:cantSplit/>
          <w:trHeight w:val="495"/>
        </w:trPr>
        <w:tc>
          <w:tcPr>
            <w:tcW w:w="4327" w:type="dxa"/>
          </w:tcPr>
          <w:p w14:paraId="111AD3F7" w14:textId="77777777" w:rsidR="006A2176" w:rsidRPr="003120F5" w:rsidRDefault="006A2176" w:rsidP="006A2176">
            <w:pPr>
              <w:jc w:val="both"/>
              <w:rPr>
                <w:rFonts w:cs="Arial"/>
                <w:szCs w:val="24"/>
              </w:rPr>
            </w:pPr>
          </w:p>
        </w:tc>
        <w:tc>
          <w:tcPr>
            <w:tcW w:w="4964" w:type="dxa"/>
          </w:tcPr>
          <w:p w14:paraId="4D4256F0" w14:textId="77777777" w:rsidR="006A2176" w:rsidRPr="003120F5" w:rsidRDefault="006A2176" w:rsidP="006A2176">
            <w:pPr>
              <w:pStyle w:val="BodyText"/>
              <w:jc w:val="both"/>
              <w:rPr>
                <w:rFonts w:cs="Arial"/>
                <w:b w:val="0"/>
                <w:bCs/>
                <w:szCs w:val="24"/>
              </w:rPr>
            </w:pPr>
          </w:p>
        </w:tc>
        <w:tc>
          <w:tcPr>
            <w:tcW w:w="1840" w:type="dxa"/>
          </w:tcPr>
          <w:p w14:paraId="050E1579" w14:textId="77777777" w:rsidR="006A2176" w:rsidRPr="003120F5" w:rsidRDefault="006A2176" w:rsidP="008E2EF3">
            <w:pPr>
              <w:rPr>
                <w:rFonts w:cs="Arial"/>
              </w:rPr>
            </w:pPr>
          </w:p>
        </w:tc>
        <w:tc>
          <w:tcPr>
            <w:tcW w:w="1760" w:type="dxa"/>
          </w:tcPr>
          <w:p w14:paraId="085A8619" w14:textId="77777777" w:rsidR="006A2176" w:rsidRPr="003120F5" w:rsidRDefault="006A2176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  <w:tc>
          <w:tcPr>
            <w:tcW w:w="1440" w:type="dxa"/>
          </w:tcPr>
          <w:p w14:paraId="13D716F8" w14:textId="77777777" w:rsidR="006A2176" w:rsidRPr="003120F5" w:rsidRDefault="006A2176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</w:tr>
      <w:tr w:rsidR="006A2176" w:rsidRPr="003120F5" w14:paraId="044B840F" w14:textId="77777777">
        <w:trPr>
          <w:cantSplit/>
          <w:trHeight w:val="385"/>
        </w:trPr>
        <w:tc>
          <w:tcPr>
            <w:tcW w:w="4327" w:type="dxa"/>
          </w:tcPr>
          <w:p w14:paraId="2F42BE26" w14:textId="77777777" w:rsidR="006A2176" w:rsidRPr="003120F5" w:rsidRDefault="006A2176" w:rsidP="006A2176">
            <w:pPr>
              <w:jc w:val="both"/>
              <w:rPr>
                <w:rFonts w:cs="Arial"/>
                <w:szCs w:val="24"/>
              </w:rPr>
            </w:pPr>
          </w:p>
        </w:tc>
        <w:tc>
          <w:tcPr>
            <w:tcW w:w="4964" w:type="dxa"/>
          </w:tcPr>
          <w:p w14:paraId="2E857C71" w14:textId="77777777" w:rsidR="006A2176" w:rsidRPr="003120F5" w:rsidRDefault="006A2176" w:rsidP="00923A86">
            <w:pPr>
              <w:pStyle w:val="BodyText"/>
              <w:jc w:val="both"/>
              <w:rPr>
                <w:rFonts w:cs="Arial"/>
                <w:b w:val="0"/>
                <w:bCs/>
                <w:szCs w:val="24"/>
              </w:rPr>
            </w:pPr>
          </w:p>
        </w:tc>
        <w:tc>
          <w:tcPr>
            <w:tcW w:w="1840" w:type="dxa"/>
          </w:tcPr>
          <w:p w14:paraId="5203BD36" w14:textId="77777777" w:rsidR="006A2176" w:rsidRPr="003120F5" w:rsidRDefault="006A2176" w:rsidP="008E2EF3">
            <w:pPr>
              <w:rPr>
                <w:rFonts w:cs="Arial"/>
                <w:szCs w:val="24"/>
              </w:rPr>
            </w:pPr>
          </w:p>
        </w:tc>
        <w:tc>
          <w:tcPr>
            <w:tcW w:w="1760" w:type="dxa"/>
          </w:tcPr>
          <w:p w14:paraId="747EA95D" w14:textId="77777777" w:rsidR="006A2176" w:rsidRPr="003120F5" w:rsidRDefault="006A2176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  <w:tc>
          <w:tcPr>
            <w:tcW w:w="1440" w:type="dxa"/>
          </w:tcPr>
          <w:p w14:paraId="3A345271" w14:textId="77777777" w:rsidR="006A2176" w:rsidRPr="003120F5" w:rsidRDefault="006A2176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</w:tr>
      <w:tr w:rsidR="006A2176" w:rsidRPr="003120F5" w14:paraId="4CF501EE" w14:textId="77777777">
        <w:trPr>
          <w:cantSplit/>
          <w:trHeight w:val="467"/>
        </w:trPr>
        <w:tc>
          <w:tcPr>
            <w:tcW w:w="4327" w:type="dxa"/>
          </w:tcPr>
          <w:p w14:paraId="6015E01B" w14:textId="77777777" w:rsidR="006A2176" w:rsidRPr="003120F5" w:rsidRDefault="006A2176" w:rsidP="006A2176">
            <w:pPr>
              <w:jc w:val="both"/>
              <w:rPr>
                <w:rFonts w:cs="Arial"/>
                <w:b/>
                <w:szCs w:val="24"/>
              </w:rPr>
            </w:pPr>
          </w:p>
        </w:tc>
        <w:tc>
          <w:tcPr>
            <w:tcW w:w="4964" w:type="dxa"/>
          </w:tcPr>
          <w:p w14:paraId="42434F8A" w14:textId="77777777" w:rsidR="006A2176" w:rsidRPr="003120F5" w:rsidRDefault="006A2176" w:rsidP="00923A86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1840" w:type="dxa"/>
          </w:tcPr>
          <w:p w14:paraId="2B4F31E8" w14:textId="77777777" w:rsidR="006A2176" w:rsidRPr="003120F5" w:rsidRDefault="006A2176" w:rsidP="008E2EF3">
            <w:pPr>
              <w:rPr>
                <w:rFonts w:cs="Arial"/>
              </w:rPr>
            </w:pPr>
          </w:p>
        </w:tc>
        <w:tc>
          <w:tcPr>
            <w:tcW w:w="1760" w:type="dxa"/>
          </w:tcPr>
          <w:p w14:paraId="183A63C8" w14:textId="77777777" w:rsidR="006A2176" w:rsidRPr="003120F5" w:rsidRDefault="006A2176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  <w:tc>
          <w:tcPr>
            <w:tcW w:w="1440" w:type="dxa"/>
          </w:tcPr>
          <w:p w14:paraId="1312A29C" w14:textId="77777777" w:rsidR="006A2176" w:rsidRPr="003120F5" w:rsidRDefault="006A2176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</w:tr>
      <w:tr w:rsidR="008E2EF3" w:rsidRPr="003120F5" w14:paraId="23ADA2F0" w14:textId="77777777">
        <w:trPr>
          <w:cantSplit/>
          <w:trHeight w:val="467"/>
        </w:trPr>
        <w:tc>
          <w:tcPr>
            <w:tcW w:w="4327" w:type="dxa"/>
          </w:tcPr>
          <w:p w14:paraId="6E57D755" w14:textId="77777777" w:rsidR="008E2EF3" w:rsidRPr="003120F5" w:rsidRDefault="008E2EF3" w:rsidP="006A2176">
            <w:pPr>
              <w:jc w:val="both"/>
              <w:rPr>
                <w:rFonts w:cs="Arial"/>
                <w:b/>
                <w:szCs w:val="24"/>
              </w:rPr>
            </w:pPr>
          </w:p>
        </w:tc>
        <w:tc>
          <w:tcPr>
            <w:tcW w:w="4964" w:type="dxa"/>
          </w:tcPr>
          <w:p w14:paraId="3AECC9D8" w14:textId="77777777" w:rsidR="008E2EF3" w:rsidRPr="003120F5" w:rsidRDefault="008E2EF3" w:rsidP="00923A86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1840" w:type="dxa"/>
          </w:tcPr>
          <w:p w14:paraId="290847F3" w14:textId="77777777" w:rsidR="008E2EF3" w:rsidRPr="003120F5" w:rsidRDefault="008E2EF3" w:rsidP="008E2EF3">
            <w:pPr>
              <w:rPr>
                <w:rFonts w:cs="Arial"/>
              </w:rPr>
            </w:pPr>
          </w:p>
        </w:tc>
        <w:tc>
          <w:tcPr>
            <w:tcW w:w="1760" w:type="dxa"/>
          </w:tcPr>
          <w:p w14:paraId="3DBCFF02" w14:textId="77777777" w:rsidR="008E2EF3" w:rsidRPr="003120F5" w:rsidRDefault="008E2EF3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  <w:tc>
          <w:tcPr>
            <w:tcW w:w="1440" w:type="dxa"/>
          </w:tcPr>
          <w:p w14:paraId="168FBF61" w14:textId="77777777" w:rsidR="008E2EF3" w:rsidRPr="003120F5" w:rsidRDefault="008E2EF3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</w:tr>
      <w:tr w:rsidR="008E2EF3" w:rsidRPr="003120F5" w14:paraId="34215780" w14:textId="77777777">
        <w:trPr>
          <w:cantSplit/>
          <w:trHeight w:val="467"/>
        </w:trPr>
        <w:tc>
          <w:tcPr>
            <w:tcW w:w="4327" w:type="dxa"/>
          </w:tcPr>
          <w:p w14:paraId="57509B97" w14:textId="77777777" w:rsidR="008E2EF3" w:rsidRPr="003120F5" w:rsidRDefault="008E2EF3" w:rsidP="006A2176">
            <w:pPr>
              <w:jc w:val="both"/>
              <w:rPr>
                <w:rFonts w:cs="Arial"/>
                <w:b/>
                <w:szCs w:val="24"/>
              </w:rPr>
            </w:pPr>
          </w:p>
        </w:tc>
        <w:tc>
          <w:tcPr>
            <w:tcW w:w="4964" w:type="dxa"/>
          </w:tcPr>
          <w:p w14:paraId="4A6DD7DB" w14:textId="77777777" w:rsidR="008E2EF3" w:rsidRPr="003120F5" w:rsidRDefault="008E2EF3" w:rsidP="00923A86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1840" w:type="dxa"/>
          </w:tcPr>
          <w:p w14:paraId="72FECAE4" w14:textId="77777777" w:rsidR="008E2EF3" w:rsidRPr="003120F5" w:rsidRDefault="008E2EF3" w:rsidP="008E2EF3">
            <w:pPr>
              <w:rPr>
                <w:rFonts w:cs="Arial"/>
              </w:rPr>
            </w:pPr>
          </w:p>
        </w:tc>
        <w:tc>
          <w:tcPr>
            <w:tcW w:w="1760" w:type="dxa"/>
          </w:tcPr>
          <w:p w14:paraId="33BA80F8" w14:textId="77777777" w:rsidR="008E2EF3" w:rsidRPr="003120F5" w:rsidRDefault="008E2EF3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  <w:tc>
          <w:tcPr>
            <w:tcW w:w="1440" w:type="dxa"/>
          </w:tcPr>
          <w:p w14:paraId="14F2728D" w14:textId="77777777" w:rsidR="008E2EF3" w:rsidRPr="003120F5" w:rsidRDefault="008E2EF3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</w:tr>
      <w:tr w:rsidR="008E2EF3" w:rsidRPr="003120F5" w14:paraId="20D70ADB" w14:textId="77777777">
        <w:trPr>
          <w:cantSplit/>
          <w:trHeight w:val="467"/>
        </w:trPr>
        <w:tc>
          <w:tcPr>
            <w:tcW w:w="4327" w:type="dxa"/>
          </w:tcPr>
          <w:p w14:paraId="7E269FE4" w14:textId="77777777" w:rsidR="008E2EF3" w:rsidRPr="003120F5" w:rsidRDefault="008E2EF3" w:rsidP="006A2176">
            <w:pPr>
              <w:jc w:val="both"/>
              <w:rPr>
                <w:rFonts w:cs="Arial"/>
                <w:b/>
                <w:szCs w:val="24"/>
              </w:rPr>
            </w:pPr>
          </w:p>
        </w:tc>
        <w:tc>
          <w:tcPr>
            <w:tcW w:w="4964" w:type="dxa"/>
          </w:tcPr>
          <w:p w14:paraId="2AD0D83A" w14:textId="77777777" w:rsidR="008E2EF3" w:rsidRPr="003120F5" w:rsidRDefault="008E2EF3" w:rsidP="00923A86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1840" w:type="dxa"/>
          </w:tcPr>
          <w:p w14:paraId="29040037" w14:textId="77777777" w:rsidR="008E2EF3" w:rsidRPr="003120F5" w:rsidRDefault="008E2EF3" w:rsidP="008E2EF3">
            <w:pPr>
              <w:rPr>
                <w:rFonts w:cs="Arial"/>
              </w:rPr>
            </w:pPr>
          </w:p>
        </w:tc>
        <w:tc>
          <w:tcPr>
            <w:tcW w:w="1760" w:type="dxa"/>
          </w:tcPr>
          <w:p w14:paraId="1988FAFA" w14:textId="77777777" w:rsidR="008E2EF3" w:rsidRPr="003120F5" w:rsidRDefault="008E2EF3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  <w:tc>
          <w:tcPr>
            <w:tcW w:w="1440" w:type="dxa"/>
          </w:tcPr>
          <w:p w14:paraId="3710F6C1" w14:textId="77777777" w:rsidR="008E2EF3" w:rsidRPr="003120F5" w:rsidRDefault="008E2EF3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</w:tr>
      <w:tr w:rsidR="008E2EF3" w:rsidRPr="003120F5" w14:paraId="4240F7BC" w14:textId="77777777">
        <w:trPr>
          <w:cantSplit/>
          <w:trHeight w:val="467"/>
        </w:trPr>
        <w:tc>
          <w:tcPr>
            <w:tcW w:w="4327" w:type="dxa"/>
          </w:tcPr>
          <w:p w14:paraId="74C824A2" w14:textId="77777777" w:rsidR="008E2EF3" w:rsidRPr="003120F5" w:rsidRDefault="008E2EF3" w:rsidP="006A2176">
            <w:pPr>
              <w:jc w:val="both"/>
              <w:rPr>
                <w:rFonts w:cs="Arial"/>
                <w:b/>
                <w:szCs w:val="24"/>
              </w:rPr>
            </w:pPr>
          </w:p>
        </w:tc>
        <w:tc>
          <w:tcPr>
            <w:tcW w:w="4964" w:type="dxa"/>
          </w:tcPr>
          <w:p w14:paraId="3D325A15" w14:textId="77777777" w:rsidR="008E2EF3" w:rsidRPr="003120F5" w:rsidRDefault="008E2EF3" w:rsidP="00923A86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1840" w:type="dxa"/>
          </w:tcPr>
          <w:p w14:paraId="4FB69B97" w14:textId="77777777" w:rsidR="008E2EF3" w:rsidRPr="003120F5" w:rsidRDefault="008E2EF3" w:rsidP="008E2EF3">
            <w:pPr>
              <w:rPr>
                <w:rFonts w:cs="Arial"/>
              </w:rPr>
            </w:pPr>
          </w:p>
        </w:tc>
        <w:tc>
          <w:tcPr>
            <w:tcW w:w="1760" w:type="dxa"/>
          </w:tcPr>
          <w:p w14:paraId="2B7BC008" w14:textId="77777777" w:rsidR="008E2EF3" w:rsidRPr="003120F5" w:rsidRDefault="008E2EF3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  <w:tc>
          <w:tcPr>
            <w:tcW w:w="1440" w:type="dxa"/>
          </w:tcPr>
          <w:p w14:paraId="4582B405" w14:textId="77777777" w:rsidR="008E2EF3" w:rsidRPr="003120F5" w:rsidRDefault="008E2EF3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</w:tr>
      <w:tr w:rsidR="00526F59" w:rsidRPr="003120F5" w14:paraId="1F250174" w14:textId="77777777">
        <w:trPr>
          <w:cantSplit/>
          <w:trHeight w:val="467"/>
        </w:trPr>
        <w:tc>
          <w:tcPr>
            <w:tcW w:w="4327" w:type="dxa"/>
          </w:tcPr>
          <w:p w14:paraId="516CD1EB" w14:textId="77777777" w:rsidR="00526F59" w:rsidRPr="003120F5" w:rsidRDefault="00526F59" w:rsidP="006A2176">
            <w:pPr>
              <w:jc w:val="both"/>
              <w:rPr>
                <w:rFonts w:cs="Arial"/>
                <w:b/>
                <w:szCs w:val="24"/>
              </w:rPr>
            </w:pPr>
          </w:p>
        </w:tc>
        <w:tc>
          <w:tcPr>
            <w:tcW w:w="4964" w:type="dxa"/>
          </w:tcPr>
          <w:p w14:paraId="56BE106B" w14:textId="77777777" w:rsidR="00526F59" w:rsidRPr="003120F5" w:rsidRDefault="00526F59" w:rsidP="00923A86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1840" w:type="dxa"/>
          </w:tcPr>
          <w:p w14:paraId="5488AFDD" w14:textId="77777777" w:rsidR="00526F59" w:rsidRPr="003120F5" w:rsidRDefault="00526F59" w:rsidP="008E2EF3">
            <w:pPr>
              <w:rPr>
                <w:rFonts w:cs="Arial"/>
              </w:rPr>
            </w:pPr>
          </w:p>
        </w:tc>
        <w:tc>
          <w:tcPr>
            <w:tcW w:w="1760" w:type="dxa"/>
          </w:tcPr>
          <w:p w14:paraId="1ACF86B5" w14:textId="77777777" w:rsidR="00526F59" w:rsidRPr="003120F5" w:rsidRDefault="00526F59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  <w:tc>
          <w:tcPr>
            <w:tcW w:w="1440" w:type="dxa"/>
          </w:tcPr>
          <w:p w14:paraId="266F83EE" w14:textId="77777777" w:rsidR="00526F59" w:rsidRPr="003120F5" w:rsidRDefault="00526F59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</w:tr>
      <w:tr w:rsidR="00526F59" w:rsidRPr="003120F5" w14:paraId="76F1B75D" w14:textId="77777777">
        <w:trPr>
          <w:cantSplit/>
          <w:trHeight w:val="467"/>
        </w:trPr>
        <w:tc>
          <w:tcPr>
            <w:tcW w:w="4327" w:type="dxa"/>
          </w:tcPr>
          <w:p w14:paraId="69B57742" w14:textId="77777777" w:rsidR="00526F59" w:rsidRPr="003120F5" w:rsidRDefault="00526F59" w:rsidP="006A2176">
            <w:pPr>
              <w:jc w:val="both"/>
              <w:rPr>
                <w:rFonts w:cs="Arial"/>
                <w:b/>
                <w:szCs w:val="24"/>
              </w:rPr>
            </w:pPr>
          </w:p>
        </w:tc>
        <w:tc>
          <w:tcPr>
            <w:tcW w:w="4964" w:type="dxa"/>
          </w:tcPr>
          <w:p w14:paraId="71AD210D" w14:textId="77777777" w:rsidR="00526F59" w:rsidRPr="003120F5" w:rsidRDefault="00526F59" w:rsidP="00923A86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1840" w:type="dxa"/>
          </w:tcPr>
          <w:p w14:paraId="19D9D627" w14:textId="77777777" w:rsidR="00526F59" w:rsidRPr="003120F5" w:rsidRDefault="00526F59" w:rsidP="008E2EF3">
            <w:pPr>
              <w:rPr>
                <w:rFonts w:cs="Arial"/>
              </w:rPr>
            </w:pPr>
          </w:p>
        </w:tc>
        <w:tc>
          <w:tcPr>
            <w:tcW w:w="1760" w:type="dxa"/>
          </w:tcPr>
          <w:p w14:paraId="54F95555" w14:textId="77777777" w:rsidR="00526F59" w:rsidRPr="003120F5" w:rsidRDefault="00526F59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  <w:tc>
          <w:tcPr>
            <w:tcW w:w="1440" w:type="dxa"/>
          </w:tcPr>
          <w:p w14:paraId="7C4B7C6F" w14:textId="77777777" w:rsidR="00526F59" w:rsidRPr="003120F5" w:rsidRDefault="00526F59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</w:tr>
      <w:tr w:rsidR="00526F59" w:rsidRPr="003120F5" w14:paraId="71F56FEE" w14:textId="77777777">
        <w:trPr>
          <w:cantSplit/>
          <w:trHeight w:val="467"/>
        </w:trPr>
        <w:tc>
          <w:tcPr>
            <w:tcW w:w="4327" w:type="dxa"/>
          </w:tcPr>
          <w:p w14:paraId="32147388" w14:textId="77777777" w:rsidR="00526F59" w:rsidRPr="003120F5" w:rsidRDefault="00526F59" w:rsidP="006A2176">
            <w:pPr>
              <w:jc w:val="both"/>
              <w:rPr>
                <w:rFonts w:cs="Arial"/>
                <w:b/>
                <w:szCs w:val="24"/>
              </w:rPr>
            </w:pPr>
          </w:p>
        </w:tc>
        <w:tc>
          <w:tcPr>
            <w:tcW w:w="4964" w:type="dxa"/>
          </w:tcPr>
          <w:p w14:paraId="55A0EEEA" w14:textId="77777777" w:rsidR="00526F59" w:rsidRPr="003120F5" w:rsidRDefault="00526F59" w:rsidP="00923A86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1840" w:type="dxa"/>
          </w:tcPr>
          <w:p w14:paraId="19FA5DED" w14:textId="77777777" w:rsidR="00526F59" w:rsidRPr="003120F5" w:rsidRDefault="00526F59" w:rsidP="008E2EF3">
            <w:pPr>
              <w:rPr>
                <w:rFonts w:cs="Arial"/>
              </w:rPr>
            </w:pPr>
          </w:p>
        </w:tc>
        <w:tc>
          <w:tcPr>
            <w:tcW w:w="1760" w:type="dxa"/>
          </w:tcPr>
          <w:p w14:paraId="34F21B8C" w14:textId="77777777" w:rsidR="00526F59" w:rsidRPr="003120F5" w:rsidRDefault="00526F59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  <w:tc>
          <w:tcPr>
            <w:tcW w:w="1440" w:type="dxa"/>
          </w:tcPr>
          <w:p w14:paraId="4717AA84" w14:textId="77777777" w:rsidR="00526F59" w:rsidRPr="003120F5" w:rsidRDefault="00526F59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</w:tr>
      <w:tr w:rsidR="00526F59" w:rsidRPr="003120F5" w14:paraId="30C3A05F" w14:textId="77777777">
        <w:trPr>
          <w:cantSplit/>
          <w:trHeight w:val="467"/>
        </w:trPr>
        <w:tc>
          <w:tcPr>
            <w:tcW w:w="4327" w:type="dxa"/>
          </w:tcPr>
          <w:p w14:paraId="6FD3DF77" w14:textId="77777777" w:rsidR="00526F59" w:rsidRPr="003120F5" w:rsidRDefault="00526F59" w:rsidP="006A2176">
            <w:pPr>
              <w:jc w:val="both"/>
              <w:rPr>
                <w:rFonts w:cs="Arial"/>
                <w:b/>
                <w:szCs w:val="24"/>
              </w:rPr>
            </w:pPr>
          </w:p>
        </w:tc>
        <w:tc>
          <w:tcPr>
            <w:tcW w:w="4964" w:type="dxa"/>
          </w:tcPr>
          <w:p w14:paraId="2E30C88D" w14:textId="77777777" w:rsidR="00526F59" w:rsidRPr="003120F5" w:rsidRDefault="00526F59" w:rsidP="00923A86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1840" w:type="dxa"/>
          </w:tcPr>
          <w:p w14:paraId="208A877E" w14:textId="77777777" w:rsidR="00526F59" w:rsidRPr="003120F5" w:rsidRDefault="00526F59" w:rsidP="008E2EF3">
            <w:pPr>
              <w:rPr>
                <w:rFonts w:cs="Arial"/>
              </w:rPr>
            </w:pPr>
          </w:p>
        </w:tc>
        <w:tc>
          <w:tcPr>
            <w:tcW w:w="1760" w:type="dxa"/>
          </w:tcPr>
          <w:p w14:paraId="7D7C9E13" w14:textId="77777777" w:rsidR="00526F59" w:rsidRPr="003120F5" w:rsidRDefault="00526F59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  <w:tc>
          <w:tcPr>
            <w:tcW w:w="1440" w:type="dxa"/>
          </w:tcPr>
          <w:p w14:paraId="30C92CAC" w14:textId="77777777" w:rsidR="00526F59" w:rsidRPr="003120F5" w:rsidRDefault="00526F59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</w:tr>
    </w:tbl>
    <w:p w14:paraId="5BEC26D7" w14:textId="77777777" w:rsidR="00F737E3" w:rsidRPr="003120F5" w:rsidRDefault="00F737E3" w:rsidP="00526F59"/>
    <w:sectPr w:rsidR="00F737E3" w:rsidRPr="003120F5" w:rsidSect="00A731B6">
      <w:footerReference w:type="even" r:id="rId11"/>
      <w:footerReference w:type="default" r:id="rId12"/>
      <w:pgSz w:w="16840" w:h="11907" w:orient="landscape" w:code="9"/>
      <w:pgMar w:top="432" w:right="1138" w:bottom="432" w:left="1138" w:header="288" w:footer="288" w:gutter="56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193EDF" w14:textId="77777777" w:rsidR="00E134BC" w:rsidRDefault="00E134BC">
      <w:r>
        <w:separator/>
      </w:r>
    </w:p>
  </w:endnote>
  <w:endnote w:type="continuationSeparator" w:id="0">
    <w:p w14:paraId="48FA296A" w14:textId="77777777" w:rsidR="00E134BC" w:rsidRDefault="00E134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E5B9F0" w14:textId="77777777" w:rsidR="00B157E4" w:rsidRDefault="00B157E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14CAB">
      <w:rPr>
        <w:rStyle w:val="PageNumber"/>
        <w:noProof/>
      </w:rPr>
      <w:t>13</w:t>
    </w:r>
    <w:r>
      <w:rPr>
        <w:rStyle w:val="PageNumber"/>
      </w:rPr>
      <w:fldChar w:fldCharType="end"/>
    </w:r>
  </w:p>
  <w:p w14:paraId="771B0CD8" w14:textId="77777777" w:rsidR="00B157E4" w:rsidRDefault="00B157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0177F" w14:textId="77777777" w:rsidR="00026692" w:rsidRDefault="00026692" w:rsidP="00026692">
    <w:pPr>
      <w:pStyle w:val="Footer"/>
      <w:jc w:val="right"/>
    </w:pPr>
    <w:r>
      <w:rPr>
        <w:noProof/>
      </w:rPr>
      <w:drawing>
        <wp:inline distT="0" distB="0" distL="0" distR="0" wp14:anchorId="43F0957E" wp14:editId="7FA3D052">
          <wp:extent cx="1546860" cy="396240"/>
          <wp:effectExtent l="0" t="0" r="0" b="3810"/>
          <wp:docPr id="7" name="Picture 7" descr="H:\_AllWork\Sample Pictures\Graphics Badges\NCCcollogo FLAG LEFT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H:\_AllWork\Sample Pictures\Graphics Badges\NCCcollogo FLAG LEFT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86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A403E1" w14:textId="77777777" w:rsidR="00A731B6" w:rsidRPr="00026692" w:rsidRDefault="00026692" w:rsidP="00026692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7BD9EB" wp14:editId="0C63D73A">
              <wp:simplePos x="0" y="0"/>
              <wp:positionH relativeFrom="column">
                <wp:posOffset>4213860</wp:posOffset>
              </wp:positionH>
              <wp:positionV relativeFrom="paragraph">
                <wp:posOffset>-322580</wp:posOffset>
              </wp:positionV>
              <wp:extent cx="1684020" cy="449580"/>
              <wp:effectExtent l="0" t="0" r="0" b="762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4020" cy="449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0AFEB8" w14:textId="77777777" w:rsidR="00026692" w:rsidRDefault="0002669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E30D0C3" wp14:editId="11C5B09E">
                                <wp:extent cx="1546860" cy="396240"/>
                                <wp:effectExtent l="0" t="0" r="0" b="3810"/>
                                <wp:docPr id="9" name="Picture 9" descr="H:\_AllWork\Sample Pictures\Graphics Badges\NCCcollogo FLAG LEFT-01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Picture 7" descr="H:\_AllWork\Sample Pictures\Graphics Badges\NCCcollogo FLAG LEFT-0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46860" cy="3962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7BD9E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31.8pt;margin-top:-25.4pt;width:132.6pt;height:3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" stroked="f">
              <v:textbox>
                <w:txbxContent>
                  <w:p w14:paraId="780AFEB8" w14:textId="77777777" w:rsidR="00026692" w:rsidRDefault="00026692">
                    <w:r>
                      <w:rPr>
                        <w:noProof/>
                      </w:rPr>
                      <w:drawing>
                        <wp:inline distT="0" distB="0" distL="0" distR="0" wp14:anchorId="5E30D0C3" wp14:editId="11C5B09E">
                          <wp:extent cx="1546860" cy="396240"/>
                          <wp:effectExtent l="0" t="0" r="0" b="3810"/>
                          <wp:docPr id="9" name="Picture 9" descr="H:\_AllWork\Sample Pictures\Graphics Badges\NCCcollogo FLAG LEFT-01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Picture 7" descr="H:\_AllWork\Sample Pictures\Graphics Badges\NCCcollogo FLAG LEFT-01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46860" cy="3962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007481" w14:textId="77777777" w:rsidR="00B157E4" w:rsidRDefault="00B157E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14CAB">
      <w:rPr>
        <w:rStyle w:val="PageNumber"/>
        <w:noProof/>
      </w:rPr>
      <w:t>13</w:t>
    </w:r>
    <w:r>
      <w:rPr>
        <w:rStyle w:val="PageNumber"/>
      </w:rPr>
      <w:fldChar w:fldCharType="end"/>
    </w:r>
  </w:p>
  <w:p w14:paraId="0F824FA2" w14:textId="77777777" w:rsidR="00B157E4" w:rsidRDefault="00B157E4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3B6AAF" w14:textId="77777777" w:rsidR="00B157E4" w:rsidRDefault="00B157E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26692">
      <w:rPr>
        <w:rStyle w:val="PageNumber"/>
        <w:noProof/>
      </w:rPr>
      <w:t>13</w:t>
    </w:r>
    <w:r>
      <w:rPr>
        <w:rStyle w:val="PageNumber"/>
      </w:rPr>
      <w:fldChar w:fldCharType="end"/>
    </w:r>
  </w:p>
  <w:p w14:paraId="0778A0CE" w14:textId="77777777" w:rsidR="00B157E4" w:rsidRDefault="00B157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EAF596" w14:textId="77777777" w:rsidR="00E134BC" w:rsidRDefault="00E134BC">
      <w:r>
        <w:separator/>
      </w:r>
    </w:p>
  </w:footnote>
  <w:footnote w:type="continuationSeparator" w:id="0">
    <w:p w14:paraId="12CB0F2A" w14:textId="77777777" w:rsidR="00E134BC" w:rsidRDefault="00E134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8000D"/>
    <w:multiLevelType w:val="hybridMultilevel"/>
    <w:tmpl w:val="173CD614"/>
    <w:lvl w:ilvl="0" w:tplc="0CEC2ED6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188241E"/>
    <w:multiLevelType w:val="hybridMultilevel"/>
    <w:tmpl w:val="B8A8BEC0"/>
    <w:lvl w:ilvl="0" w:tplc="04D0DF4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4CE22F5"/>
    <w:multiLevelType w:val="hybridMultilevel"/>
    <w:tmpl w:val="D19E2C64"/>
    <w:lvl w:ilvl="0" w:tplc="1DBAEB3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6C62FDF"/>
    <w:multiLevelType w:val="hybridMultilevel"/>
    <w:tmpl w:val="AEFCAC98"/>
    <w:lvl w:ilvl="0" w:tplc="B774579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6CE72E0"/>
    <w:multiLevelType w:val="hybridMultilevel"/>
    <w:tmpl w:val="7C50A8EC"/>
    <w:lvl w:ilvl="0" w:tplc="E11C993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84341F7"/>
    <w:multiLevelType w:val="hybridMultilevel"/>
    <w:tmpl w:val="4C0E3A84"/>
    <w:lvl w:ilvl="0" w:tplc="96CA363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CA9059D"/>
    <w:multiLevelType w:val="hybridMultilevel"/>
    <w:tmpl w:val="B37C3012"/>
    <w:lvl w:ilvl="0" w:tplc="87D6B61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B462035"/>
    <w:multiLevelType w:val="hybridMultilevel"/>
    <w:tmpl w:val="8646B170"/>
    <w:lvl w:ilvl="0" w:tplc="5F6E96B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C3E5266"/>
    <w:multiLevelType w:val="hybridMultilevel"/>
    <w:tmpl w:val="84CE41F4"/>
    <w:lvl w:ilvl="0" w:tplc="F6828D2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79696E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35B4CDD"/>
    <w:multiLevelType w:val="hybridMultilevel"/>
    <w:tmpl w:val="68223CB6"/>
    <w:lvl w:ilvl="0" w:tplc="C4602B9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94B0C0C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541C73DC"/>
    <w:multiLevelType w:val="hybridMultilevel"/>
    <w:tmpl w:val="EE7005B8"/>
    <w:lvl w:ilvl="0" w:tplc="6BE248D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6F07CCD"/>
    <w:multiLevelType w:val="hybridMultilevel"/>
    <w:tmpl w:val="52EA3B1E"/>
    <w:lvl w:ilvl="0" w:tplc="E6E0A876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A775FBC"/>
    <w:multiLevelType w:val="hybridMultilevel"/>
    <w:tmpl w:val="746245D8"/>
    <w:lvl w:ilvl="0" w:tplc="A942F84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AEF3C67"/>
    <w:multiLevelType w:val="hybridMultilevel"/>
    <w:tmpl w:val="B10A7B22"/>
    <w:lvl w:ilvl="0" w:tplc="F772670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22273B9"/>
    <w:multiLevelType w:val="hybridMultilevel"/>
    <w:tmpl w:val="4E547866"/>
    <w:lvl w:ilvl="0" w:tplc="7A301836">
      <w:start w:val="1"/>
      <w:numFmt w:val="upperLetter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6" w15:restartNumberingAfterBreak="0">
    <w:nsid w:val="62AC35F7"/>
    <w:multiLevelType w:val="hybridMultilevel"/>
    <w:tmpl w:val="292E524C"/>
    <w:lvl w:ilvl="0" w:tplc="22521E6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7463C36"/>
    <w:multiLevelType w:val="hybridMultilevel"/>
    <w:tmpl w:val="7DA2504A"/>
    <w:lvl w:ilvl="0" w:tplc="545480F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CF21B6"/>
    <w:multiLevelType w:val="hybridMultilevel"/>
    <w:tmpl w:val="F3968402"/>
    <w:lvl w:ilvl="0" w:tplc="588A03D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C9431B6"/>
    <w:multiLevelType w:val="singleLevel"/>
    <w:tmpl w:val="41D4D33A"/>
    <w:lvl w:ilvl="0">
      <w:start w:val="18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6F8B0347"/>
    <w:multiLevelType w:val="hybridMultilevel"/>
    <w:tmpl w:val="19B0FE52"/>
    <w:lvl w:ilvl="0" w:tplc="B7108A1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4535413"/>
    <w:multiLevelType w:val="hybridMultilevel"/>
    <w:tmpl w:val="DF3A5E60"/>
    <w:lvl w:ilvl="0" w:tplc="DD0E0B2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F7F0C86"/>
    <w:multiLevelType w:val="hybridMultilevel"/>
    <w:tmpl w:val="97842BDC"/>
    <w:lvl w:ilvl="0" w:tplc="A0FE9CA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19"/>
  </w:num>
  <w:num w:numId="3">
    <w:abstractNumId w:val="20"/>
  </w:num>
  <w:num w:numId="4">
    <w:abstractNumId w:val="3"/>
  </w:num>
  <w:num w:numId="5">
    <w:abstractNumId w:val="18"/>
  </w:num>
  <w:num w:numId="6">
    <w:abstractNumId w:val="11"/>
  </w:num>
  <w:num w:numId="7">
    <w:abstractNumId w:val="14"/>
  </w:num>
  <w:num w:numId="8">
    <w:abstractNumId w:val="4"/>
  </w:num>
  <w:num w:numId="9">
    <w:abstractNumId w:val="21"/>
  </w:num>
  <w:num w:numId="10">
    <w:abstractNumId w:val="0"/>
  </w:num>
  <w:num w:numId="11">
    <w:abstractNumId w:val="5"/>
  </w:num>
  <w:num w:numId="12">
    <w:abstractNumId w:val="6"/>
  </w:num>
  <w:num w:numId="13">
    <w:abstractNumId w:val="8"/>
  </w:num>
  <w:num w:numId="14">
    <w:abstractNumId w:val="15"/>
  </w:num>
  <w:num w:numId="15">
    <w:abstractNumId w:val="2"/>
  </w:num>
  <w:num w:numId="16">
    <w:abstractNumId w:val="12"/>
  </w:num>
  <w:num w:numId="17">
    <w:abstractNumId w:val="1"/>
  </w:num>
  <w:num w:numId="18">
    <w:abstractNumId w:val="7"/>
  </w:num>
  <w:num w:numId="19">
    <w:abstractNumId w:val="16"/>
  </w:num>
  <w:num w:numId="20">
    <w:abstractNumId w:val="13"/>
  </w:num>
  <w:num w:numId="21">
    <w:abstractNumId w:val="17"/>
  </w:num>
  <w:num w:numId="22">
    <w:abstractNumId w:val="9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f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FB0"/>
    <w:rsid w:val="00026692"/>
    <w:rsid w:val="000D0A22"/>
    <w:rsid w:val="0020777C"/>
    <w:rsid w:val="002308C7"/>
    <w:rsid w:val="002350E0"/>
    <w:rsid w:val="00256A3D"/>
    <w:rsid w:val="002764CB"/>
    <w:rsid w:val="002C49B8"/>
    <w:rsid w:val="002D7086"/>
    <w:rsid w:val="003120F5"/>
    <w:rsid w:val="00331387"/>
    <w:rsid w:val="00342CC6"/>
    <w:rsid w:val="00355861"/>
    <w:rsid w:val="0035669D"/>
    <w:rsid w:val="0036085F"/>
    <w:rsid w:val="00375458"/>
    <w:rsid w:val="0039040A"/>
    <w:rsid w:val="003D712F"/>
    <w:rsid w:val="003D7E05"/>
    <w:rsid w:val="004027C8"/>
    <w:rsid w:val="00413C0F"/>
    <w:rsid w:val="004737CC"/>
    <w:rsid w:val="004B4658"/>
    <w:rsid w:val="004E06D2"/>
    <w:rsid w:val="004E3877"/>
    <w:rsid w:val="004F1A92"/>
    <w:rsid w:val="004F51EC"/>
    <w:rsid w:val="00526F59"/>
    <w:rsid w:val="0055412D"/>
    <w:rsid w:val="0059565F"/>
    <w:rsid w:val="005B1BCE"/>
    <w:rsid w:val="00614CAB"/>
    <w:rsid w:val="0066369E"/>
    <w:rsid w:val="00694BBB"/>
    <w:rsid w:val="006A0E6C"/>
    <w:rsid w:val="006A2176"/>
    <w:rsid w:val="006C70BF"/>
    <w:rsid w:val="006E4171"/>
    <w:rsid w:val="007301FA"/>
    <w:rsid w:val="00747F5E"/>
    <w:rsid w:val="00786CD3"/>
    <w:rsid w:val="007E3052"/>
    <w:rsid w:val="00884568"/>
    <w:rsid w:val="008B594C"/>
    <w:rsid w:val="008C57C4"/>
    <w:rsid w:val="008D3FB0"/>
    <w:rsid w:val="008E2EF3"/>
    <w:rsid w:val="008E4ADE"/>
    <w:rsid w:val="008E5F6A"/>
    <w:rsid w:val="00923A86"/>
    <w:rsid w:val="009E413E"/>
    <w:rsid w:val="00A731B6"/>
    <w:rsid w:val="00A8688F"/>
    <w:rsid w:val="00AF5CFF"/>
    <w:rsid w:val="00B157E4"/>
    <w:rsid w:val="00B71FB1"/>
    <w:rsid w:val="00BB1272"/>
    <w:rsid w:val="00C75A95"/>
    <w:rsid w:val="00C81329"/>
    <w:rsid w:val="00C83A65"/>
    <w:rsid w:val="00CF4376"/>
    <w:rsid w:val="00D0142B"/>
    <w:rsid w:val="00D15E3E"/>
    <w:rsid w:val="00D333B9"/>
    <w:rsid w:val="00E134BC"/>
    <w:rsid w:val="00E1385D"/>
    <w:rsid w:val="00E27A94"/>
    <w:rsid w:val="00E52693"/>
    <w:rsid w:val="00E90A1D"/>
    <w:rsid w:val="00EB5B9F"/>
    <w:rsid w:val="00F552AB"/>
    <w:rsid w:val="00F662A8"/>
    <w:rsid w:val="00F737E3"/>
    <w:rsid w:val="00F93913"/>
    <w:rsid w:val="00FB0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cf"/>
    </o:shapedefaults>
    <o:shapelayout v:ext="edit">
      <o:idmap v:ext="edit" data="1"/>
    </o:shapelayout>
  </w:shapeDefaults>
  <w:decimalSymbol w:val="."/>
  <w:listSeparator w:val=","/>
  <w14:docId w14:val="1816AD28"/>
  <w15:docId w15:val="{956C4A86-0AFD-42C2-97FD-BE98A4B5A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28"/>
      <w:u w:val="single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color w:val="000000"/>
      <w:sz w:val="20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sz w:val="20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Tahoma" w:hAnsi="Tahoma"/>
      <w:b/>
      <w:sz w:val="96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sz w:val="36"/>
      <w:lang w:val="en-US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b/>
      <w:color w:val="80808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pPr>
      <w:spacing w:before="100" w:after="100"/>
    </w:pPr>
    <w:rPr>
      <w:rFonts w:ascii="Times New Roman" w:hAnsi="Times New Roman"/>
    </w:rPr>
  </w:style>
  <w:style w:type="paragraph" w:styleId="BodyText">
    <w:name w:val="Body Text"/>
    <w:basedOn w:val="Normal"/>
    <w:rPr>
      <w:b/>
    </w:rPr>
  </w:style>
  <w:style w:type="paragraph" w:styleId="BodyText2">
    <w:name w:val="Body Text 2"/>
    <w:basedOn w:val="Normal"/>
    <w:pPr>
      <w:jc w:val="center"/>
    </w:pPr>
    <w:rPr>
      <w:b/>
      <w:sz w:val="96"/>
    </w:rPr>
  </w:style>
  <w:style w:type="paragraph" w:styleId="Title">
    <w:name w:val="Title"/>
    <w:basedOn w:val="Normal"/>
    <w:qFormat/>
    <w:pPr>
      <w:jc w:val="center"/>
    </w:pPr>
    <w:rPr>
      <w:rFonts w:ascii="Times New Roman" w:hAnsi="Times New Roman"/>
      <w:b/>
      <w:sz w:val="22"/>
    </w:rPr>
  </w:style>
  <w:style w:type="paragraph" w:styleId="Subtitle">
    <w:name w:val="Subtitle"/>
    <w:basedOn w:val="Normal"/>
    <w:qFormat/>
    <w:rPr>
      <w:b/>
      <w:sz w:val="20"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styleId="BodyText3">
    <w:name w:val="Body Text 3"/>
    <w:basedOn w:val="Normal"/>
    <w:rPr>
      <w:rFonts w:ascii="Times New Roman" w:hAnsi="Times New Roman"/>
      <w:b/>
      <w:color w:val="000000"/>
      <w:sz w:val="20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4027C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3120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5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bert.stacey\Downloads\Medium%20Premises%20Fire%20Risk%20Assess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Medium Premises Fire Risk Assessment</Template>
  <TotalTime>0</TotalTime>
  <Pages>13</Pages>
  <Words>1089</Words>
  <Characters>6210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FSAED Module 3</vt:lpstr>
    </vt:vector>
  </TitlesOfParts>
  <Company>DTLR</Company>
  <LinksUpToDate>false</LinksUpToDate>
  <CharactersWithSpaces>7285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FSAED Module 3</dc:title>
  <dc:creator>Robert Stacey</dc:creator>
  <cp:lastModifiedBy>Robert Stacey</cp:lastModifiedBy>
  <cp:revision>1</cp:revision>
  <cp:lastPrinted>2006-12-13T07:50:00Z</cp:lastPrinted>
  <dcterms:created xsi:type="dcterms:W3CDTF">2021-02-02T11:53:00Z</dcterms:created>
  <dcterms:modified xsi:type="dcterms:W3CDTF">2021-02-02T11:53:00Z</dcterms:modified>
</cp:coreProperties>
</file>